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77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4"/>
        <w:gridCol w:w="1353"/>
        <w:gridCol w:w="280"/>
        <w:gridCol w:w="2268"/>
        <w:gridCol w:w="707"/>
        <w:gridCol w:w="1706"/>
        <w:gridCol w:w="989"/>
        <w:gridCol w:w="708"/>
        <w:gridCol w:w="1988"/>
      </w:tblGrid>
      <w:tr w:rsidR="00221707" w:rsidRPr="00A43C0B" w14:paraId="78580C8B" w14:textId="77777777" w:rsidTr="002C17C7">
        <w:trPr>
          <w:cantSplit/>
          <w:trHeight w:hRule="exact" w:val="284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1056DF4" w14:textId="3D315109" w:rsidR="00221707" w:rsidRPr="00A43C0B" w:rsidRDefault="00CC38F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SØKER</w:t>
            </w:r>
          </w:p>
        </w:tc>
      </w:tr>
      <w:tr w:rsidR="00221707" w:rsidRPr="00A43C0B" w14:paraId="24132D69" w14:textId="77777777" w:rsidTr="00377215">
        <w:trPr>
          <w:cantSplit/>
          <w:trHeight w:val="287"/>
        </w:trPr>
        <w:tc>
          <w:tcPr>
            <w:tcW w:w="8077" w:type="dxa"/>
            <w:gridSpan w:val="7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4E627B5" w14:textId="77777777" w:rsidR="00221707" w:rsidRPr="00A43C0B" w:rsidRDefault="00221707" w:rsidP="00082F6C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Navn:</w:t>
            </w:r>
            <w:r w:rsidR="002B0265" w:rsidRPr="00A43C0B">
              <w:rPr>
                <w:rFonts w:ascii="Arial" w:hAnsi="Arial" w:cs="Arial"/>
                <w:sz w:val="20"/>
              </w:rPr>
              <w:t xml:space="preserve"> </w:t>
            </w:r>
            <w:r w:rsidR="002B0265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B0265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2B0265" w:rsidRPr="00A43C0B">
              <w:rPr>
                <w:rFonts w:ascii="Arial" w:hAnsi="Arial" w:cs="Arial"/>
                <w:sz w:val="20"/>
              </w:rPr>
            </w:r>
            <w:r w:rsidR="002B0265" w:rsidRPr="00A43C0B">
              <w:rPr>
                <w:rFonts w:ascii="Arial" w:hAnsi="Arial" w:cs="Arial"/>
                <w:sz w:val="20"/>
              </w:rPr>
              <w:fldChar w:fldCharType="separate"/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="00082F6C" w:rsidRPr="00A43C0B">
              <w:rPr>
                <w:rFonts w:ascii="Arial" w:hAnsi="Arial" w:cs="Arial"/>
                <w:sz w:val="20"/>
              </w:rPr>
              <w:t xml:space="preserve"> 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269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C8E244A" w14:textId="77777777" w:rsidR="00221707" w:rsidRPr="00A43C0B" w:rsidRDefault="002B026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Fødselsdato</w:t>
            </w:r>
            <w:r w:rsidR="00221707" w:rsidRPr="00A43C0B">
              <w:rPr>
                <w:rFonts w:ascii="Arial" w:hAnsi="Arial" w:cs="Arial"/>
                <w:b/>
                <w:sz w:val="20"/>
              </w:rPr>
              <w:t xml:space="preserve">: </w:t>
            </w:r>
            <w:r w:rsidR="00221707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21707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221707" w:rsidRPr="00A43C0B">
              <w:rPr>
                <w:rFonts w:ascii="Arial" w:hAnsi="Arial" w:cs="Arial"/>
                <w:sz w:val="20"/>
              </w:rPr>
            </w:r>
            <w:r w:rsidR="00221707" w:rsidRPr="00A43C0B">
              <w:rPr>
                <w:rFonts w:ascii="Arial" w:hAnsi="Arial" w:cs="Arial"/>
                <w:sz w:val="20"/>
              </w:rPr>
              <w:fldChar w:fldCharType="separate"/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B0265" w:rsidRPr="00A43C0B" w14:paraId="5222CD19" w14:textId="77777777" w:rsidTr="00377215">
        <w:trPr>
          <w:cantSplit/>
          <w:trHeight w:val="350"/>
        </w:trPr>
        <w:tc>
          <w:tcPr>
            <w:tcW w:w="8077" w:type="dxa"/>
            <w:gridSpan w:val="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C1D8CF" w14:textId="77777777" w:rsidR="002B0265" w:rsidRPr="00A43C0B" w:rsidRDefault="002B026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E-post: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69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A73180" w14:textId="77777777" w:rsidR="002B0265" w:rsidRPr="00A43C0B" w:rsidRDefault="002B0265" w:rsidP="00221707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Nordtest</w:t>
            </w:r>
            <w:proofErr w:type="spellEnd"/>
            <w:r w:rsidRPr="00A43C0B">
              <w:rPr>
                <w:rFonts w:ascii="Arial" w:hAnsi="Arial" w:cs="Arial"/>
                <w:b/>
                <w:sz w:val="20"/>
              </w:rPr>
              <w:t xml:space="preserve"> nr.: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B7177" w:rsidRPr="00A43C0B" w14:paraId="0756C937" w14:textId="77777777" w:rsidTr="00CC38F7">
        <w:trPr>
          <w:cantSplit/>
          <w:trHeight w:hRule="exact" w:val="284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1C230A81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FIRMA</w:t>
            </w:r>
          </w:p>
        </w:tc>
      </w:tr>
      <w:tr w:rsidR="00221707" w:rsidRPr="00A43C0B" w14:paraId="78789AD6" w14:textId="77777777" w:rsidTr="00377215">
        <w:trPr>
          <w:cantSplit/>
          <w:trHeight w:hRule="exact" w:val="397"/>
        </w:trPr>
        <w:tc>
          <w:tcPr>
            <w:tcW w:w="8077" w:type="dxa"/>
            <w:gridSpan w:val="7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771E7FF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Firma: </w:t>
            </w:r>
            <w:r w:rsidR="002B0265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B0265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2B0265" w:rsidRPr="00A43C0B">
              <w:rPr>
                <w:rFonts w:ascii="Arial" w:hAnsi="Arial" w:cs="Arial"/>
                <w:sz w:val="20"/>
              </w:rPr>
            </w:r>
            <w:r w:rsidR="002B0265" w:rsidRPr="00A43C0B">
              <w:rPr>
                <w:rFonts w:ascii="Arial" w:hAnsi="Arial" w:cs="Arial"/>
                <w:sz w:val="20"/>
              </w:rPr>
              <w:fldChar w:fldCharType="separate"/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7DDF122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NTO</w:t>
            </w:r>
            <w:proofErr w:type="spellEnd"/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nr</w:t>
            </w:r>
            <w:proofErr w:type="spellEnd"/>
            <w:r w:rsidRPr="00A43C0B">
              <w:rPr>
                <w:rFonts w:ascii="Arial" w:hAnsi="Arial" w:cs="Arial"/>
                <w:b/>
                <w:sz w:val="20"/>
              </w:rPr>
              <w:t xml:space="preserve">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52145" w:rsidRPr="00A43C0B" w14:paraId="089DB5C1" w14:textId="77777777" w:rsidTr="007F1A72">
        <w:trPr>
          <w:cantSplit/>
          <w:trHeight w:hRule="exact" w:val="397"/>
        </w:trPr>
        <w:tc>
          <w:tcPr>
            <w:tcW w:w="5382" w:type="dxa"/>
            <w:gridSpan w:val="5"/>
            <w:tcBorders>
              <w:left w:val="single" w:sz="12" w:space="0" w:color="auto"/>
            </w:tcBorders>
            <w:vAlign w:val="center"/>
          </w:tcPr>
          <w:p w14:paraId="45D8FCC0" w14:textId="77777777" w:rsidR="00852145" w:rsidRPr="00A43C0B" w:rsidRDefault="0085214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Adresse: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706" w:type="dxa"/>
            <w:vAlign w:val="center"/>
          </w:tcPr>
          <w:p w14:paraId="30653914" w14:textId="77777777" w:rsidR="00852145" w:rsidRPr="00A43C0B" w:rsidRDefault="0037721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Post </w:t>
            </w: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nr</w:t>
            </w:r>
            <w:proofErr w:type="spellEnd"/>
            <w:r w:rsidR="00852145" w:rsidRPr="00A43C0B">
              <w:rPr>
                <w:rFonts w:ascii="Arial" w:hAnsi="Arial" w:cs="Arial"/>
                <w:b/>
                <w:sz w:val="20"/>
              </w:rPr>
              <w:t xml:space="preserve">: </w:t>
            </w:r>
            <w:r w:rsidR="00852145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52145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852145" w:rsidRPr="00A43C0B">
              <w:rPr>
                <w:rFonts w:ascii="Arial" w:hAnsi="Arial" w:cs="Arial"/>
                <w:sz w:val="20"/>
              </w:rPr>
            </w:r>
            <w:r w:rsidR="00852145" w:rsidRPr="00A43C0B">
              <w:rPr>
                <w:rFonts w:ascii="Arial" w:hAnsi="Arial" w:cs="Arial"/>
                <w:sz w:val="20"/>
              </w:rPr>
              <w:fldChar w:fldCharType="separate"/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685" w:type="dxa"/>
            <w:gridSpan w:val="3"/>
            <w:tcBorders>
              <w:right w:val="single" w:sz="12" w:space="0" w:color="auto"/>
            </w:tcBorders>
            <w:vAlign w:val="center"/>
          </w:tcPr>
          <w:p w14:paraId="364B7A40" w14:textId="77777777" w:rsidR="00852145" w:rsidRPr="00A43C0B" w:rsidRDefault="0085214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Sted: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13808" w:rsidRPr="00A43C0B" w14:paraId="66EE1464" w14:textId="77777777" w:rsidTr="003E48C2">
        <w:trPr>
          <w:cantSplit/>
          <w:trHeight w:hRule="exact" w:val="397"/>
        </w:trPr>
        <w:tc>
          <w:tcPr>
            <w:tcW w:w="10773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2720D" w14:textId="77777777" w:rsidR="00213808" w:rsidRPr="00A43C0B" w:rsidRDefault="00213808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Kontaktperson / Nivå3: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13808" w:rsidRPr="00A43C0B" w14:paraId="4C35EFF3" w14:textId="77777777" w:rsidTr="00165D74">
        <w:trPr>
          <w:cantSplit/>
          <w:trHeight w:hRule="exact" w:val="397"/>
        </w:trPr>
        <w:tc>
          <w:tcPr>
            <w:tcW w:w="5382" w:type="dxa"/>
            <w:gridSpan w:val="5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913EF5" w14:textId="77777777" w:rsidR="00213808" w:rsidRPr="00A43C0B" w:rsidRDefault="00213808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E-post N3: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91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915CC" w14:textId="77777777" w:rsidR="00213808" w:rsidRPr="00A43C0B" w:rsidRDefault="00213808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Mobil Nr. N3: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B7177" w:rsidRPr="00A43C0B" w14:paraId="47AF0AFB" w14:textId="77777777" w:rsidTr="00CC38F7">
        <w:trPr>
          <w:cantSplit/>
          <w:trHeight w:hRule="exact" w:val="284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C4329FF" w14:textId="77777777" w:rsidR="00221707" w:rsidRPr="00A43C0B" w:rsidRDefault="00213808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NØDVENDIGE</w:t>
            </w:r>
            <w:r w:rsidR="00221707" w:rsidRPr="00A43C0B">
              <w:rPr>
                <w:rFonts w:ascii="Arial" w:hAnsi="Arial" w:cs="Arial"/>
                <w:b/>
                <w:sz w:val="20"/>
              </w:rPr>
              <w:t xml:space="preserve"> KURS FOR METODEN</w:t>
            </w:r>
          </w:p>
        </w:tc>
      </w:tr>
      <w:tr w:rsidR="00221707" w:rsidRPr="00A43C0B" w14:paraId="7E47F760" w14:textId="77777777" w:rsidTr="00165D74">
        <w:trPr>
          <w:cantSplit/>
        </w:trPr>
        <w:tc>
          <w:tcPr>
            <w:tcW w:w="7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4515E1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651248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Kurs i metode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B412E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År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804046" w14:textId="77777777" w:rsidR="00221707" w:rsidRPr="00A43C0B" w:rsidRDefault="00221707" w:rsidP="00221707">
            <w:pPr>
              <w:ind w:left="216" w:hanging="259"/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t xml:space="preserve"> </w:t>
            </w:r>
            <w:r w:rsidRPr="00A43C0B">
              <w:rPr>
                <w:rFonts w:ascii="Arial" w:hAnsi="Arial" w:cs="Arial"/>
                <w:b/>
                <w:sz w:val="20"/>
              </w:rPr>
              <w:t>Arrangør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2EB0F8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Varighet i timer</w:t>
            </w:r>
          </w:p>
        </w:tc>
      </w:tr>
      <w:tr w:rsidR="00221707" w:rsidRPr="00A43C0B" w14:paraId="43F191B1" w14:textId="77777777" w:rsidTr="00165D74">
        <w:trPr>
          <w:cantSplit/>
          <w:trHeight w:hRule="exact" w:val="300"/>
        </w:trPr>
        <w:tc>
          <w:tcPr>
            <w:tcW w:w="77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EA238C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Nivå 1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628D80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DDB2098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</w:tcBorders>
            <w:vAlign w:val="center"/>
          </w:tcPr>
          <w:p w14:paraId="3A7E50CB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98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AEE52F7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hAnsi="Arial" w:cs="Arial"/>
                <w:b/>
                <w:sz w:val="20"/>
              </w:rPr>
              <w:tab/>
            </w:r>
            <w:r w:rsidRPr="00A43C0B">
              <w:rPr>
                <w:rFonts w:ascii="Arial" w:hAnsi="Arial" w:cs="Arial"/>
                <w:b/>
                <w:sz w:val="20"/>
              </w:rPr>
              <w:tab/>
            </w:r>
          </w:p>
        </w:tc>
      </w:tr>
      <w:tr w:rsidR="00221707" w:rsidRPr="00A43C0B" w14:paraId="29C1D867" w14:textId="77777777" w:rsidTr="00165D74">
        <w:trPr>
          <w:cantSplit/>
          <w:trHeight w:hRule="exact" w:val="300"/>
        </w:trPr>
        <w:tc>
          <w:tcPr>
            <w:tcW w:w="77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6F037A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Nivå 2</w:t>
            </w:r>
          </w:p>
        </w:tc>
        <w:tc>
          <w:tcPr>
            <w:tcW w:w="163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E5206F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1A163F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10" w:type="dxa"/>
            <w:gridSpan w:val="4"/>
            <w:tcBorders>
              <w:bottom w:val="single" w:sz="4" w:space="0" w:color="auto"/>
            </w:tcBorders>
            <w:vAlign w:val="center"/>
          </w:tcPr>
          <w:p w14:paraId="2ED43326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98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BAFE7E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hAnsi="Arial" w:cs="Arial"/>
                <w:b/>
                <w:sz w:val="20"/>
              </w:rPr>
              <w:tab/>
            </w:r>
            <w:r w:rsidRPr="00A43C0B">
              <w:rPr>
                <w:rFonts w:ascii="Arial" w:hAnsi="Arial" w:cs="Arial"/>
                <w:b/>
                <w:sz w:val="20"/>
              </w:rPr>
              <w:tab/>
            </w:r>
          </w:p>
        </w:tc>
      </w:tr>
      <w:tr w:rsidR="00221707" w:rsidRPr="00A43C0B" w14:paraId="6510EBA0" w14:textId="77777777" w:rsidTr="00165D74">
        <w:trPr>
          <w:cantSplit/>
          <w:trHeight w:hRule="exact" w:val="300"/>
        </w:trPr>
        <w:tc>
          <w:tcPr>
            <w:tcW w:w="77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97BCD7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Nivå 3</w:t>
            </w:r>
          </w:p>
        </w:tc>
        <w:tc>
          <w:tcPr>
            <w:tcW w:w="1633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343A48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2AC9C25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10" w:type="dxa"/>
            <w:gridSpan w:val="4"/>
            <w:tcBorders>
              <w:bottom w:val="single" w:sz="12" w:space="0" w:color="auto"/>
            </w:tcBorders>
            <w:vAlign w:val="center"/>
          </w:tcPr>
          <w:p w14:paraId="42EF15ED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98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2900CF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D502DB" w:rsidRPr="00A43C0B" w14:paraId="1D698B5C" w14:textId="77777777" w:rsidTr="00377215">
        <w:trPr>
          <w:cantSplit/>
          <w:trHeight w:hRule="exact" w:val="378"/>
        </w:trPr>
        <w:tc>
          <w:tcPr>
            <w:tcW w:w="10773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2C3E94" w14:textId="77777777" w:rsidR="00D502DB" w:rsidRPr="00A43C0B" w:rsidRDefault="00D502DB" w:rsidP="00D502DB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Sertifikat(er) i andre NDT metoder (gir reduksjon i praksistid): MT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PT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RT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ET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VT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UT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LT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D502DB" w:rsidRPr="00A43C0B" w14:paraId="1CA4C1DB" w14:textId="77777777" w:rsidTr="000D7F57">
        <w:trPr>
          <w:cantSplit/>
          <w:trHeight w:hRule="exact" w:val="299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51408DB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SØKER SERTIFISERING I:</w:t>
            </w:r>
          </w:p>
        </w:tc>
      </w:tr>
      <w:tr w:rsidR="00D502DB" w:rsidRPr="00A43C0B" w14:paraId="28B6745A" w14:textId="77777777" w:rsidTr="00165D74">
        <w:trPr>
          <w:cantSplit/>
          <w:trHeight w:val="368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ADB19E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NDT-METODE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83EA0A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MT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PT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RT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UT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E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VT</w:t>
            </w:r>
          </w:p>
        </w:tc>
      </w:tr>
      <w:tr w:rsidR="00D502DB" w:rsidRPr="00A43C0B" w14:paraId="70E6905B" w14:textId="77777777" w:rsidTr="00165D74">
        <w:trPr>
          <w:cantSplit/>
          <w:trHeight w:val="305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A9A57B0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Nivå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30795" w14:textId="77777777" w:rsidR="00D502DB" w:rsidRPr="00A43C0B" w:rsidRDefault="00D502DB" w:rsidP="00D502DB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Nivå</w:t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1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 xml:space="preserve">Nivå 2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 xml:space="preserve">Nivå 3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10 års re-sertifisering</w:t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Basis N3</w:t>
            </w:r>
          </w:p>
        </w:tc>
      </w:tr>
      <w:tr w:rsidR="00567A47" w:rsidRPr="00A43C0B" w14:paraId="6406CA8B" w14:textId="77777777" w:rsidTr="001650ED">
        <w:trPr>
          <w:cantSplit/>
          <w:trHeight w:val="305"/>
        </w:trPr>
        <w:tc>
          <w:tcPr>
            <w:tcW w:w="2127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3CD9DC" w14:textId="77777777" w:rsidR="00567A47" w:rsidRPr="00A43C0B" w:rsidRDefault="00567A47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Sektor </w:t>
            </w:r>
          </w:p>
        </w:tc>
        <w:tc>
          <w:tcPr>
            <w:tcW w:w="8646" w:type="dxa"/>
            <w:gridSpan w:val="7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7EAEDB" w14:textId="77777777" w:rsidR="00567A47" w:rsidRPr="00A43C0B" w:rsidRDefault="00567A47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s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m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w+wp</w:t>
            </w:r>
            <w:proofErr w:type="spellEnd"/>
            <w:r w:rsidRPr="00A43C0B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0A5C1D" w:rsidRPr="00A43C0B" w14:paraId="4B8DC4C0" w14:textId="77777777" w:rsidTr="00B01CE1">
        <w:trPr>
          <w:cantSplit/>
          <w:trHeight w:val="395"/>
        </w:trPr>
        <w:tc>
          <w:tcPr>
            <w:tcW w:w="212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951F2B" w14:textId="77777777" w:rsidR="000A5C1D" w:rsidRPr="00A43C0B" w:rsidRDefault="00213808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Teknikk og tilleggssektor</w:t>
            </w:r>
          </w:p>
        </w:tc>
        <w:tc>
          <w:tcPr>
            <w:tcW w:w="8646" w:type="dxa"/>
            <w:gridSpan w:val="7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D9AB4F" w14:textId="77777777" w:rsidR="000A5C1D" w:rsidRPr="00A43C0B" w:rsidRDefault="000A5C1D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PA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TOFD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Duplex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RT-D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Annet</w:t>
            </w:r>
            <w:r w:rsidRPr="00A43C0B">
              <w:rPr>
                <w:rFonts w:ascii="Arial" w:hAnsi="Arial" w:cs="Arial"/>
                <w:sz w:val="20"/>
              </w:rPr>
              <w:t xml:space="preserve">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A5C1D" w:rsidRPr="00A43C0B" w14:paraId="45E6FC19" w14:textId="77777777" w:rsidTr="000A5C1D">
        <w:trPr>
          <w:cantSplit/>
          <w:trHeight w:val="314"/>
        </w:trPr>
        <w:tc>
          <w:tcPr>
            <w:tcW w:w="212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1C56E" w14:textId="77777777" w:rsidR="000A5C1D" w:rsidRPr="00A43C0B" w:rsidRDefault="000A5C1D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Begrensninger</w:t>
            </w:r>
          </w:p>
        </w:tc>
        <w:sdt>
          <w:sdtPr>
            <w:rPr>
              <w:rFonts w:ascii="Arial" w:hAnsi="Arial" w:cs="Arial"/>
              <w:bCs/>
              <w:sz w:val="20"/>
            </w:rPr>
            <w:id w:val="1951661895"/>
            <w:placeholder>
              <w:docPart w:val="254B2B9E03D9469598EB0F49ADEEA10B"/>
            </w:placeholder>
            <w:showingPlcHdr/>
            <w:dropDownList>
              <w:listItem w:displayText="Ingen begrensninger" w:value="Ingen begrensninger"/>
              <w:listItem w:displayText="Buttsveis" w:value="Buttsveis"/>
              <w:listItem w:displayText="Full gjennomsveis, T-forbindelse og stuss" w:value="Full gjennomsveis, T-forbindelse og stuss"/>
              <w:listItem w:displayText="Buttsveis, full gjennomsveis, t-forbindelse og stuss" w:value="Buttsveis, full gjennomsveis, t-forbindelse og stuss"/>
              <w:listItem w:displayText="Tykkelsesmåloinger" w:value="Tykkelsesmåloinger"/>
              <w:listItem w:displayText="Støpt produkt" w:value="Støpt produkt"/>
              <w:listItem w:displayText="Smidd produkt" w:value="Smidd produkt"/>
            </w:dropDownList>
          </w:sdtPr>
          <w:sdtContent>
            <w:tc>
              <w:tcPr>
                <w:tcW w:w="8646" w:type="dxa"/>
                <w:gridSpan w:val="7"/>
                <w:tcBorders>
                  <w:top w:val="single" w:sz="2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5CBFD1F8" w14:textId="77777777" w:rsidR="000A5C1D" w:rsidRPr="00A43C0B" w:rsidRDefault="000A5C1D" w:rsidP="00D502DB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A43C0B">
                  <w:rPr>
                    <w:rStyle w:val="Plassholdertekst"/>
                    <w:rFonts w:eastAsiaTheme="minorHAnsi"/>
                  </w:rPr>
                  <w:t>Choose an item.</w:t>
                </w:r>
              </w:p>
            </w:tc>
          </w:sdtContent>
        </w:sdt>
      </w:tr>
      <w:tr w:rsidR="00D502DB" w:rsidRPr="00A43C0B" w14:paraId="5452567B" w14:textId="77777777" w:rsidTr="00773924">
        <w:trPr>
          <w:cantSplit/>
          <w:trHeight w:val="35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621F3A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Annet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454CD3C" w14:textId="64EF140E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Strålevern    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proofErr w:type="spellStart"/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Strålevern</w:t>
            </w:r>
            <w:proofErr w:type="spellEnd"/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,</w:t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10 års re-sertifisering</w:t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        </w:t>
            </w:r>
          </w:p>
        </w:tc>
      </w:tr>
      <w:tr w:rsidR="00D502DB" w:rsidRPr="00A43C0B" w14:paraId="666196AC" w14:textId="77777777" w:rsidTr="005C4B6F">
        <w:trPr>
          <w:cantSplit/>
          <w:trHeight w:hRule="exact" w:val="420"/>
        </w:trPr>
        <w:tc>
          <w:tcPr>
            <w:tcW w:w="2127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CC84CC" w14:textId="77777777" w:rsidR="00D502DB" w:rsidRPr="00A43C0B" w:rsidRDefault="00D502DB" w:rsidP="00D502DB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Re-sertifisering</w:t>
            </w:r>
          </w:p>
        </w:tc>
        <w:tc>
          <w:tcPr>
            <w:tcW w:w="8646" w:type="dxa"/>
            <w:gridSpan w:val="7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0F7754" w14:textId="77777777" w:rsidR="00D502DB" w:rsidRPr="00A43C0B" w:rsidRDefault="00D502DB" w:rsidP="00D502DB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Kopi av signert sertifikat vedlagt  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Elektronisk sertifikat i </w:t>
            </w: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NDT</w:t>
            </w:r>
            <w:proofErr w:type="spellEnd"/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Cert</w:t>
            </w:r>
            <w:proofErr w:type="spellEnd"/>
            <w:r w:rsidRPr="00A43C0B">
              <w:rPr>
                <w:rFonts w:ascii="Arial" w:hAnsi="Arial" w:cs="Arial"/>
                <w:b/>
                <w:sz w:val="20"/>
              </w:rPr>
              <w:t xml:space="preserve"> Online</w:t>
            </w:r>
          </w:p>
        </w:tc>
      </w:tr>
      <w:tr w:rsidR="00D502DB" w:rsidRPr="00A43C0B" w14:paraId="15AF346B" w14:textId="77777777" w:rsidTr="00E76D90">
        <w:trPr>
          <w:cantSplit/>
          <w:trHeight w:val="377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DE376D" w14:textId="77777777" w:rsidR="00D502DB" w:rsidRPr="00A43C0B" w:rsidRDefault="00D502DB" w:rsidP="00D502DB">
            <w:pPr>
              <w:pStyle w:val="Brdtekst"/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t>Standard</w:t>
            </w:r>
          </w:p>
        </w:tc>
        <w:bookmarkStart w:id="1" w:name="Check5"/>
        <w:tc>
          <w:tcPr>
            <w:tcW w:w="8646" w:type="dxa"/>
            <w:gridSpan w:val="7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11C81" w14:textId="77777777" w:rsidR="00D502DB" w:rsidRPr="00A43C0B" w:rsidRDefault="00D502DB" w:rsidP="00D502DB">
            <w:pPr>
              <w:pStyle w:val="Brdtekst"/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bookmarkEnd w:id="1"/>
            <w:r w:rsidRPr="00A43C0B">
              <w:rPr>
                <w:rFonts w:ascii="Arial" w:hAnsi="Arial" w:cs="Arial"/>
                <w:sz w:val="20"/>
              </w:rPr>
              <w:t xml:space="preserve"> EN ISO 9712/</w:t>
            </w:r>
            <w:proofErr w:type="spellStart"/>
            <w:r w:rsidRPr="00A43C0B">
              <w:rPr>
                <w:rFonts w:ascii="Arial" w:hAnsi="Arial" w:cs="Arial"/>
                <w:sz w:val="20"/>
              </w:rPr>
              <w:t>Nordtest</w:t>
            </w:r>
            <w:bookmarkStart w:id="2" w:name="Check6"/>
            <w:bookmarkStart w:id="3" w:name="Check8"/>
            <w:proofErr w:type="spellEnd"/>
            <w:r w:rsidRPr="00A43C0B">
              <w:rPr>
                <w:rFonts w:ascii="Arial" w:hAnsi="Arial" w:cs="Arial"/>
                <w:sz w:val="20"/>
              </w:rPr>
              <w:t xml:space="preserve">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bookmarkEnd w:id="2"/>
            <w:r w:rsidRPr="00A43C0B">
              <w:rPr>
                <w:rFonts w:ascii="Arial" w:hAnsi="Arial" w:cs="Arial"/>
                <w:sz w:val="20"/>
              </w:rPr>
              <w:t xml:space="preserve"> EN ISO 9712</w:t>
            </w:r>
            <w:bookmarkStart w:id="4" w:name="Check7"/>
            <w:bookmarkEnd w:id="3"/>
            <w:r w:rsidRPr="00A43C0B">
              <w:rPr>
                <w:rFonts w:ascii="Arial" w:hAnsi="Arial" w:cs="Arial"/>
                <w:sz w:val="20"/>
              </w:rPr>
              <w:t xml:space="preserve">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bookmarkEnd w:id="4"/>
            <w:r w:rsidRPr="00A43C0B">
              <w:rPr>
                <w:rFonts w:ascii="Arial" w:hAnsi="Arial" w:cs="Arial"/>
                <w:sz w:val="20"/>
              </w:rPr>
              <w:t xml:space="preserve"> Vilkår strålevern ved industriell radiografi</w:t>
            </w:r>
          </w:p>
        </w:tc>
      </w:tr>
      <w:tr w:rsidR="00D502DB" w:rsidRPr="00A43C0B" w14:paraId="64384A12" w14:textId="77777777" w:rsidTr="000D7F57">
        <w:trPr>
          <w:cantSplit/>
          <w:trHeight w:hRule="exact" w:val="318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D7A9F25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UTVIDET EKSAMENSTID</w:t>
            </w:r>
          </w:p>
        </w:tc>
      </w:tr>
      <w:tr w:rsidR="00D502DB" w:rsidRPr="00A43C0B" w14:paraId="3773A1D6" w14:textId="77777777" w:rsidTr="00852145">
        <w:trPr>
          <w:cantSplit/>
          <w:trHeight w:val="548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E89A7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bookmarkStart w:id="5" w:name="Check4"/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bookmarkEnd w:id="5"/>
            <w:r w:rsidRPr="00A43C0B">
              <w:rPr>
                <w:rFonts w:ascii="Arial" w:hAnsi="Arial" w:cs="Arial"/>
                <w:b/>
                <w:sz w:val="20"/>
              </w:rPr>
              <w:t xml:space="preserve"> Søker om utvidet eksaminasjonstid.      </w:t>
            </w:r>
            <w:r w:rsidR="0020739B" w:rsidRPr="00A43C0B">
              <w:rPr>
                <w:rFonts w:ascii="Arial" w:hAnsi="Arial" w:cs="Arial"/>
                <w:bCs/>
                <w:sz w:val="18"/>
                <w:szCs w:val="18"/>
              </w:rPr>
              <w:t>OBS! Dokumentasjon fra 3.part må vedlegges søknaden for behandling</w:t>
            </w:r>
            <w:r w:rsidRPr="00A43C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D502DB" w:rsidRPr="00A43C0B" w14:paraId="2B56354E" w14:textId="77777777" w:rsidTr="00CC38F7">
        <w:trPr>
          <w:cantSplit/>
          <w:trHeight w:hRule="exact" w:val="284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A14643C" w14:textId="373C13A6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PRØVING AV NÆRSYN og FARGESYN</w:t>
            </w:r>
          </w:p>
        </w:tc>
      </w:tr>
      <w:tr w:rsidR="00D502DB" w:rsidRPr="00A43C0B" w14:paraId="49CC82C0" w14:textId="77777777" w:rsidTr="00673637">
        <w:trPr>
          <w:cantSplit/>
          <w:trHeight w:val="367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47AD35" w14:textId="77777777" w:rsidR="00D502DB" w:rsidRPr="00A43C0B" w:rsidRDefault="00D502DB" w:rsidP="00D502DB">
            <w:pPr>
              <w:pStyle w:val="Brdtekst2"/>
              <w:rPr>
                <w:rFonts w:ascii="Arial" w:hAnsi="Arial" w:cs="Arial"/>
              </w:rPr>
            </w:pPr>
            <w:r w:rsidRPr="00A43C0B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</w:rPr>
              <w:instrText xml:space="preserve"> FORMCHECKBOX </w:instrText>
            </w:r>
            <w:r w:rsidRPr="00A43C0B">
              <w:rPr>
                <w:rFonts w:ascii="Arial" w:hAnsi="Arial" w:cs="Arial"/>
              </w:rPr>
            </w:r>
            <w:r w:rsidRPr="00A43C0B">
              <w:rPr>
                <w:rFonts w:ascii="Arial" w:hAnsi="Arial" w:cs="Arial"/>
              </w:rPr>
              <w:fldChar w:fldCharType="separate"/>
            </w:r>
            <w:r w:rsidRPr="00A43C0B">
              <w:rPr>
                <w:rFonts w:ascii="Arial" w:hAnsi="Arial" w:cs="Arial"/>
              </w:rPr>
              <w:fldChar w:fldCharType="end"/>
            </w:r>
            <w:r w:rsidRPr="00A43C0B">
              <w:rPr>
                <w:rFonts w:ascii="Arial" w:hAnsi="Arial" w:cs="Arial"/>
              </w:rPr>
              <w:t xml:space="preserve"> </w:t>
            </w:r>
            <w:proofErr w:type="spellStart"/>
            <w:r w:rsidRPr="00A43C0B">
              <w:rPr>
                <w:rFonts w:ascii="Arial" w:hAnsi="Arial" w:cs="Arial"/>
              </w:rPr>
              <w:t>Nærsyn</w:t>
            </w:r>
            <w:proofErr w:type="spellEnd"/>
            <w:r w:rsidRPr="00A43C0B">
              <w:rPr>
                <w:rFonts w:ascii="Arial" w:hAnsi="Arial" w:cs="Arial"/>
              </w:rPr>
              <w:t xml:space="preserve"> bestått </w:t>
            </w:r>
            <w:r w:rsidRPr="00A43C0B">
              <w:rPr>
                <w:rFonts w:ascii="Arial" w:hAnsi="Arial" w:cs="Arial"/>
                <w:b w:val="0"/>
                <w:bCs w:val="0"/>
              </w:rPr>
              <w:t>(ISO 18490)</w:t>
            </w:r>
            <w:r w:rsidRPr="00A43C0B">
              <w:rPr>
                <w:rFonts w:ascii="Arial" w:hAnsi="Arial" w:cs="Arial"/>
              </w:rPr>
              <w:t xml:space="preserve">   </w:t>
            </w:r>
            <w:r w:rsidRPr="00A43C0B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</w:rPr>
              <w:instrText xml:space="preserve"> FORMCHECKBOX </w:instrText>
            </w:r>
            <w:r w:rsidRPr="00A43C0B">
              <w:rPr>
                <w:rFonts w:ascii="Arial" w:hAnsi="Arial" w:cs="Arial"/>
              </w:rPr>
            </w:r>
            <w:r w:rsidRPr="00A43C0B">
              <w:rPr>
                <w:rFonts w:ascii="Arial" w:hAnsi="Arial" w:cs="Arial"/>
              </w:rPr>
              <w:fldChar w:fldCharType="separate"/>
            </w:r>
            <w:r w:rsidRPr="00A43C0B">
              <w:rPr>
                <w:rFonts w:ascii="Arial" w:hAnsi="Arial" w:cs="Arial"/>
              </w:rPr>
              <w:fldChar w:fldCharType="end"/>
            </w:r>
            <w:r w:rsidRPr="00A43C0B">
              <w:rPr>
                <w:rFonts w:ascii="Arial" w:hAnsi="Arial" w:cs="Arial"/>
              </w:rPr>
              <w:t xml:space="preserve"> Fargesynet bestått </w:t>
            </w:r>
            <w:r w:rsidRPr="00A43C0B">
              <w:rPr>
                <w:rFonts w:ascii="Arial" w:hAnsi="Arial" w:cs="Arial"/>
                <w:b w:val="0"/>
                <w:bCs w:val="0"/>
              </w:rPr>
              <w:t>(</w:t>
            </w:r>
            <w:proofErr w:type="spellStart"/>
            <w:r w:rsidRPr="00A43C0B">
              <w:rPr>
                <w:rFonts w:ascii="Arial" w:hAnsi="Arial" w:cs="Arial"/>
                <w:b w:val="0"/>
                <w:bCs w:val="0"/>
              </w:rPr>
              <w:t>Ishihara</w:t>
            </w:r>
            <w:proofErr w:type="spellEnd"/>
            <w:r w:rsidRPr="00A43C0B">
              <w:rPr>
                <w:rFonts w:ascii="Arial" w:hAnsi="Arial" w:cs="Arial"/>
                <w:b w:val="0"/>
                <w:bCs w:val="0"/>
              </w:rPr>
              <w:t xml:space="preserve"> test)</w:t>
            </w:r>
            <w:r w:rsidRPr="00A43C0B">
              <w:rPr>
                <w:rFonts w:ascii="Arial" w:hAnsi="Arial" w:cs="Arial"/>
              </w:rPr>
              <w:t xml:space="preserve">  </w:t>
            </w:r>
            <w:r w:rsidRPr="00A43C0B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</w:rPr>
              <w:instrText xml:space="preserve"> FORMCHECKBOX </w:instrText>
            </w:r>
            <w:r w:rsidRPr="00A43C0B">
              <w:rPr>
                <w:rFonts w:ascii="Arial" w:hAnsi="Arial" w:cs="Arial"/>
              </w:rPr>
            </w:r>
            <w:r w:rsidRPr="00A43C0B">
              <w:rPr>
                <w:rFonts w:ascii="Arial" w:hAnsi="Arial" w:cs="Arial"/>
              </w:rPr>
              <w:fldChar w:fldCharType="separate"/>
            </w:r>
            <w:r w:rsidRPr="00A43C0B">
              <w:rPr>
                <w:rFonts w:ascii="Arial" w:hAnsi="Arial" w:cs="Arial"/>
              </w:rPr>
              <w:fldChar w:fldCharType="end"/>
            </w:r>
            <w:r w:rsidRPr="00A43C0B">
              <w:rPr>
                <w:rFonts w:ascii="Arial" w:hAnsi="Arial" w:cs="Arial"/>
              </w:rPr>
              <w:t xml:space="preserve"> Fargekontrast bestått </w:t>
            </w:r>
            <w:r w:rsidRPr="00A43C0B">
              <w:rPr>
                <w:rFonts w:ascii="Arial" w:hAnsi="Arial" w:cs="Arial"/>
                <w:b w:val="0"/>
                <w:bCs w:val="0"/>
              </w:rPr>
              <w:t>(FORCE Test)</w:t>
            </w:r>
          </w:p>
        </w:tc>
      </w:tr>
      <w:tr w:rsidR="00D502DB" w:rsidRPr="00A43C0B" w14:paraId="0B552D61" w14:textId="77777777" w:rsidTr="0033690F">
        <w:trPr>
          <w:cantSplit/>
          <w:trHeight w:val="1097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0D7F1" w14:textId="77777777" w:rsidR="00D502DB" w:rsidRPr="00A43C0B" w:rsidRDefault="00DA6093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Tilleggsinformasjon</w:t>
            </w:r>
            <w:r w:rsidR="00D502DB" w:rsidRPr="00A43C0B">
              <w:rPr>
                <w:rFonts w:ascii="Arial" w:hAnsi="Arial" w:cs="Arial"/>
                <w:b/>
                <w:sz w:val="20"/>
              </w:rPr>
              <w:t xml:space="preserve">: </w:t>
            </w:r>
            <w:r w:rsidR="00D502DB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502DB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D502DB" w:rsidRPr="00A43C0B">
              <w:rPr>
                <w:rFonts w:ascii="Arial" w:hAnsi="Arial" w:cs="Arial"/>
                <w:sz w:val="20"/>
              </w:rPr>
            </w:r>
            <w:r w:rsidR="00D502DB" w:rsidRPr="00A43C0B">
              <w:rPr>
                <w:rFonts w:ascii="Arial" w:hAnsi="Arial" w:cs="Arial"/>
                <w:sz w:val="20"/>
              </w:rPr>
              <w:fldChar w:fldCharType="separate"/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fldChar w:fldCharType="end"/>
            </w:r>
            <w:r w:rsidR="00D502DB" w:rsidRPr="00A43C0B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12290A60" w14:textId="1A36AB6E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4B7FC5D6" w14:textId="77777777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7FD58F16" w14:textId="77777777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3EDF31DC" w14:textId="77777777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138889EF" w14:textId="77777777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78205476" w14:textId="77777777" w:rsidR="00DA6093" w:rsidRPr="00A43C0B" w:rsidRDefault="00DA6093" w:rsidP="00D502DB">
            <w:pPr>
              <w:rPr>
                <w:rFonts w:ascii="Arial" w:hAnsi="Arial" w:cs="Arial"/>
                <w:sz w:val="20"/>
              </w:rPr>
            </w:pPr>
          </w:p>
        </w:tc>
      </w:tr>
    </w:tbl>
    <w:p w14:paraId="5DBA951D" w14:textId="586FAC69" w:rsidR="00415136" w:rsidRPr="00A43C0B" w:rsidRDefault="00415136" w:rsidP="004C6B25">
      <w:pPr>
        <w:rPr>
          <w:rFonts w:ascii="Arial" w:hAnsi="Arial" w:cs="Arial"/>
          <w:sz w:val="20"/>
        </w:rPr>
      </w:pPr>
    </w:p>
    <w:p w14:paraId="59F76030" w14:textId="73E0724D" w:rsidR="00C8652E" w:rsidRPr="00A43C0B" w:rsidRDefault="00415136" w:rsidP="0020739B">
      <w:pPr>
        <w:spacing w:after="160" w:line="259" w:lineRule="auto"/>
        <w:rPr>
          <w:rFonts w:ascii="Arial" w:hAnsi="Arial" w:cs="Arial"/>
          <w:sz w:val="20"/>
        </w:rPr>
      </w:pPr>
      <w:r w:rsidRPr="00A43C0B">
        <w:rPr>
          <w:rFonts w:ascii="Arial" w:hAnsi="Arial" w:cs="Arial"/>
          <w:sz w:val="20"/>
        </w:rPr>
        <w:br w:type="page"/>
      </w:r>
    </w:p>
    <w:tbl>
      <w:tblPr>
        <w:tblW w:w="1077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07"/>
        <w:gridCol w:w="8172"/>
      </w:tblGrid>
      <w:tr w:rsidR="00295D0E" w:rsidRPr="00A43C0B" w14:paraId="4F3B9E8D" w14:textId="77777777" w:rsidTr="00CC38F7">
        <w:trPr>
          <w:trHeight w:val="367"/>
        </w:trPr>
        <w:tc>
          <w:tcPr>
            <w:tcW w:w="1077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DEEAF6" w:themeFill="accent1" w:themeFillTint="33"/>
          </w:tcPr>
          <w:p w14:paraId="0231E570" w14:textId="77777777" w:rsidR="00295D0E" w:rsidRPr="00A43C0B" w:rsidRDefault="00295D0E" w:rsidP="00D8064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43C0B">
              <w:rPr>
                <w:rFonts w:ascii="Arial" w:hAnsi="Arial" w:cs="Arial"/>
                <w:b/>
                <w:sz w:val="28"/>
                <w:szCs w:val="28"/>
              </w:rPr>
              <w:lastRenderedPageBreak/>
              <w:t>SØKERS ERKLÆRING</w:t>
            </w:r>
          </w:p>
        </w:tc>
      </w:tr>
      <w:tr w:rsidR="002C7A41" w:rsidRPr="00A43C0B" w14:paraId="08E12E5D" w14:textId="77777777" w:rsidTr="0020739B">
        <w:trPr>
          <w:trHeight w:val="7551"/>
        </w:trPr>
        <w:tc>
          <w:tcPr>
            <w:tcW w:w="10779" w:type="dxa"/>
            <w:gridSpan w:val="2"/>
            <w:tcBorders>
              <w:top w:val="single" w:sz="2" w:space="0" w:color="auto"/>
            </w:tcBorders>
          </w:tcPr>
          <w:p w14:paraId="3D3E6F27" w14:textId="55F67C22" w:rsidR="002C7A41" w:rsidRPr="00A43C0B" w:rsidRDefault="002C7A41" w:rsidP="00BD222B">
            <w:pPr>
              <w:pStyle w:val="Brdtekst"/>
              <w:spacing w:after="40"/>
              <w:rPr>
                <w:rFonts w:ascii="Arial" w:hAnsi="Arial" w:cs="Arial"/>
                <w:b w:val="0"/>
                <w:szCs w:val="18"/>
              </w:rPr>
            </w:pPr>
          </w:p>
          <w:p w14:paraId="1F3AF32D" w14:textId="77777777" w:rsidR="002C7A41" w:rsidRPr="00A43C0B" w:rsidRDefault="002C7A41" w:rsidP="00BD222B">
            <w:pPr>
              <w:pStyle w:val="Brdtekst"/>
              <w:spacing w:after="40"/>
              <w:rPr>
                <w:rFonts w:ascii="Arial" w:hAnsi="Arial" w:cs="Arial"/>
                <w:b w:val="0"/>
                <w:szCs w:val="18"/>
              </w:rPr>
            </w:pPr>
            <w:r w:rsidRPr="00A43C0B">
              <w:rPr>
                <w:rFonts w:ascii="Arial" w:hAnsi="Arial" w:cs="Arial"/>
                <w:b w:val="0"/>
                <w:szCs w:val="18"/>
              </w:rPr>
              <w:t>1.</w:t>
            </w:r>
          </w:p>
          <w:p w14:paraId="338FCE2E" w14:textId="2D1E4D3D" w:rsidR="002C7A41" w:rsidRPr="00A43C0B" w:rsidRDefault="002C7A41" w:rsidP="00BD222B">
            <w:pPr>
              <w:pStyle w:val="Brdtekst"/>
              <w:numPr>
                <w:ilvl w:val="0"/>
                <w:numId w:val="3"/>
              </w:numPr>
              <w:spacing w:after="40"/>
              <w:rPr>
                <w:rFonts w:ascii="Arial" w:hAnsi="Arial" w:cs="Arial"/>
                <w:b w:val="0"/>
                <w:szCs w:val="18"/>
              </w:rPr>
            </w:pPr>
            <w:r w:rsidRPr="00A43C0B">
              <w:rPr>
                <w:rFonts w:ascii="Arial" w:hAnsi="Arial" w:cs="Arial"/>
                <w:b w:val="0"/>
                <w:szCs w:val="18"/>
              </w:rPr>
              <w:t xml:space="preserve">Jeg er kjent med at sertifikatet er sertifiseringsorganets eiendom, og at mislighold og uansvarlig utøvelse av fagkunnskaper kan medføre inndragelse av sertifikat. </w:t>
            </w:r>
          </w:p>
          <w:p w14:paraId="2EE58378" w14:textId="77777777" w:rsidR="002C7A41" w:rsidRPr="00A43C0B" w:rsidRDefault="002C7A41" w:rsidP="00BD222B">
            <w:pPr>
              <w:pStyle w:val="Brdtekst"/>
              <w:numPr>
                <w:ilvl w:val="0"/>
                <w:numId w:val="3"/>
              </w:numPr>
              <w:spacing w:after="40"/>
              <w:rPr>
                <w:rFonts w:ascii="Arial" w:hAnsi="Arial" w:cs="Arial"/>
                <w:b w:val="0"/>
                <w:szCs w:val="18"/>
              </w:rPr>
            </w:pPr>
            <w:r w:rsidRPr="00A43C0B">
              <w:rPr>
                <w:rFonts w:ascii="Arial" w:hAnsi="Arial" w:cs="Arial"/>
                <w:b w:val="0"/>
                <w:szCs w:val="18"/>
              </w:rPr>
              <w:t>Jeg er innforstått med at det ikke er tillatt å ta med seg eksamensmateriell og distribuere dette utenfor eksamenslokale. Alt materiell skal leveres til eksamensvakt ved avsluttet eksamen.</w:t>
            </w:r>
          </w:p>
          <w:p w14:paraId="35F15462" w14:textId="3F36B97A" w:rsidR="002C7A41" w:rsidRPr="00A43C0B" w:rsidRDefault="002C7A41" w:rsidP="00BD222B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er innforstått med at det ikke er tillatt å medbringe uautoriserte hjelpemidler inn i eksamenslokalet, og at forsøk på fusk vil medføre sanksjonering.</w:t>
            </w:r>
          </w:p>
          <w:p w14:paraId="063EF983" w14:textId="77777777" w:rsidR="00284331" w:rsidRPr="00A43C0B" w:rsidRDefault="00284331" w:rsidP="00284331">
            <w:pPr>
              <w:pStyle w:val="Listeavsnitt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F6DC20" w14:textId="40C0CD1D" w:rsidR="002C7A41" w:rsidRPr="00A43C0B" w:rsidRDefault="002C7A41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 </w:t>
            </w:r>
            <w:r w:rsidR="0020739B"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br/>
            </w:r>
          </w:p>
          <w:p w14:paraId="716780AD" w14:textId="77777777" w:rsidR="002C7A41" w:rsidRPr="00A43C0B" w:rsidRDefault="002C7A41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Med min signatur bekrefter jeg at jeg som sertifisert person anerkjenner forskriftene for personlig integritet og profesjonell kompetanse i overensstemmelse med internasjonale prinsipper, som er nevnt i punktene nedenfor.</w:t>
            </w:r>
          </w:p>
          <w:p w14:paraId="2AC070DF" w14:textId="2BB6FCFC" w:rsidR="002C7A41" w:rsidRPr="00A43C0B" w:rsidRDefault="002C7A41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33B6F6F3" w14:textId="77777777" w:rsidR="002C7A41" w:rsidRPr="00A43C0B" w:rsidRDefault="002C7A41" w:rsidP="005846CC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gjennomføre mine inspeksjoner rettferdig overfor alle berørte, det gjelder overfor arbeidsgiver, medarbeidere, kunder og konkurrenter. Arbeid skal utføres i overensstemmelse med de idealer for personlig ære og integritet, se pkt. 2-8.</w:t>
            </w:r>
          </w:p>
          <w:p w14:paraId="0D2C9D40" w14:textId="77777777" w:rsidR="002C7A41" w:rsidRPr="00A43C0B" w:rsidRDefault="002C7A41" w:rsidP="005846CC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utføre mitt arbeid på den mest profesjonelle måten, idet jeg samtidig skal beskytte liv, helse og sikkerhet hos mine kolleger og offentligheten.</w:t>
            </w:r>
          </w:p>
          <w:p w14:paraId="039952FB" w14:textId="77777777" w:rsidR="002C7A41" w:rsidRPr="00A43C0B" w:rsidRDefault="002C7A41" w:rsidP="005846CC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må under ingen omstendigheter utføre mitt arbeid under innflytelse av narkotika, alkohol, beroligende medisin osv.</w:t>
            </w:r>
          </w:p>
          <w:p w14:paraId="2C111989" w14:textId="77777777" w:rsidR="002C7A41" w:rsidRPr="00A43C0B" w:rsidRDefault="002C7A41" w:rsidP="005846CC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må kun utføre de målinger og den analyse, som jeg er kompetent til i kraft av min trening, erfaring og sertifisering.</w:t>
            </w:r>
          </w:p>
          <w:p w14:paraId="270D7902" w14:textId="77777777" w:rsidR="002C7A41" w:rsidRPr="00A43C0B" w:rsidRDefault="002C7A41" w:rsidP="005846CC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behandle forretningsinformasjon og/eller teknisk informasjon om ansatte, klienter eller kunder fortrolig og ikke avsløre slik informasjon uten deres uttrykkelige ønske.</w:t>
            </w:r>
          </w:p>
          <w:p w14:paraId="4AE80C34" w14:textId="77777777" w:rsidR="002C7A41" w:rsidRPr="00A43C0B" w:rsidRDefault="002C7A41" w:rsidP="005846CC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avstå fra å komme med urettmessige erklæringer eller utføre uetiske handlinger, som kan diskreditere sertifiseringsprogrammet.</w:t>
            </w:r>
          </w:p>
          <w:p w14:paraId="432915DC" w14:textId="77777777" w:rsidR="002C7A41" w:rsidRPr="00A43C0B" w:rsidRDefault="002C7A41" w:rsidP="005846CC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unngå interessekonflikter (upartiskhet) med arbeidsgivere eller klienter, og hvis slike konflikter skulle vise seg under utførelse av mitt arbeid, skal jeg straks informere de berørte personer om forholdene.</w:t>
            </w:r>
          </w:p>
          <w:p w14:paraId="1A387323" w14:textId="77777777" w:rsidR="002C7A41" w:rsidRPr="00A43C0B" w:rsidRDefault="002C7A41" w:rsidP="005846CC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vedlikeholde og forbedre min kompetanse, og skal kun utføre oppgaver som jeg gjennom trening eller erfaring er kvalifisert til. Jeg skal også være fult åpen overfor relevante begrensninger i mine kvalifikasjoner.</w:t>
            </w:r>
          </w:p>
          <w:p w14:paraId="02A5D3DE" w14:textId="77777777" w:rsidR="002C7A41" w:rsidRPr="00A43C0B" w:rsidRDefault="002C7A41" w:rsidP="00D80647">
            <w:pPr>
              <w:pStyle w:val="Listeavsnitt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2EBDB06F" w14:textId="77777777" w:rsidR="0020739B" w:rsidRPr="00A43C0B" w:rsidRDefault="0020739B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3E26626D" w14:textId="77777777" w:rsidR="002C7A41" w:rsidRPr="00A43C0B" w:rsidRDefault="002C7A41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er kjent med at en overtredelse av et eller flere punkter i denne innstillingserklæring vil kunne bety inndragelse (suspendering eller</w:t>
            </w:r>
            <w:r w:rsidR="00CB5F93"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tilbaketrekning</w:t>
            </w:r>
            <w:r w:rsidRPr="00A43C0B">
              <w:rPr>
                <w:rStyle w:val="Fotnotereferanse"/>
                <w:rFonts w:ascii="Arial" w:eastAsia="Calibri" w:hAnsi="Arial" w:cs="Arial"/>
                <w:sz w:val="18"/>
                <w:szCs w:val="18"/>
                <w:lang w:eastAsia="en-US"/>
              </w:rPr>
              <w:footnoteReference w:id="1"/>
            </w: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av alle mine sertifikater utstedt av sertifiseringsorganet FORCE Technology Norway AS, i en periode på minimum 3 måneder. Alle alvorlige overtredelser (bevist urettmessige opplysninger) betyder, minst 6 måneders tilbaketrekning. Enhver avgjørelse er sertifiseringsorganet i FORCE Technology Norway AS sin suverene beslutning.</w:t>
            </w:r>
          </w:p>
          <w:p w14:paraId="619AC0BE" w14:textId="77777777" w:rsidR="00DF2076" w:rsidRPr="00A43C0B" w:rsidRDefault="00DF2076" w:rsidP="00D8064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5D0E" w:rsidRPr="00A43C0B" w14:paraId="7160609E" w14:textId="77777777" w:rsidTr="00D80647">
        <w:trPr>
          <w:trHeight w:val="881"/>
        </w:trPr>
        <w:tc>
          <w:tcPr>
            <w:tcW w:w="107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BC6A7F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eastAsia="en-US"/>
              </w:rPr>
            </w:pPr>
            <w:r w:rsidRPr="00A43C0B">
              <w:rPr>
                <w:rFonts w:ascii="Arial" w:eastAsia="Calibri" w:hAnsi="Arial" w:cs="Arial"/>
                <w:b/>
                <w:bCs/>
                <w:sz w:val="20"/>
                <w:lang w:eastAsia="en-US"/>
              </w:rPr>
              <w:t>SIGNERING AV AVTALE</w:t>
            </w:r>
          </w:p>
          <w:p w14:paraId="744E5344" w14:textId="77777777" w:rsidR="00E6340E" w:rsidRPr="00A43C0B" w:rsidRDefault="00295D0E" w:rsidP="00D80647">
            <w:pPr>
              <w:pStyle w:val="Brdtekst"/>
              <w:spacing w:after="40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A43C0B">
              <w:rPr>
                <w:rFonts w:ascii="Arial" w:hAnsi="Arial" w:cs="Arial"/>
                <w:b w:val="0"/>
                <w:bCs/>
                <w:i/>
                <w:iCs/>
                <w:sz w:val="20"/>
              </w:rPr>
              <w:t xml:space="preserve">Jeg bekrefter med dette at jeg har lest og forstått erklæringen, og at alle opplysningene som er oppgitt på denne søknaden er korrekte. </w:t>
            </w:r>
          </w:p>
          <w:p w14:paraId="7BDD3C54" w14:textId="77777777" w:rsidR="00295D0E" w:rsidRPr="00A43C0B" w:rsidRDefault="00295D0E" w:rsidP="00D80647">
            <w:pPr>
              <w:pStyle w:val="Brdtekst"/>
              <w:spacing w:after="40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A43C0B">
              <w:rPr>
                <w:rFonts w:ascii="Arial" w:hAnsi="Arial" w:cs="Arial"/>
                <w:b w:val="0"/>
                <w:bCs/>
                <w:i/>
                <w:iCs/>
                <w:sz w:val="20"/>
              </w:rPr>
              <w:t>Jeg er kjent med at sertifiseringen er en offentlig forvaltningssak, og at et hvert vedtak kan ankes/påklages til sertifiseringsorganet</w:t>
            </w:r>
          </w:p>
        </w:tc>
      </w:tr>
      <w:tr w:rsidR="00295D0E" w:rsidRPr="00A43C0B" w14:paraId="32FB325A" w14:textId="77777777" w:rsidTr="000D7F57">
        <w:trPr>
          <w:trHeight w:val="211"/>
        </w:trPr>
        <w:tc>
          <w:tcPr>
            <w:tcW w:w="107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9678237" w14:textId="77777777" w:rsidR="00295D0E" w:rsidRPr="00A43C0B" w:rsidRDefault="00295D0E" w:rsidP="00D80647">
            <w:pPr>
              <w:rPr>
                <w:rFonts w:ascii="Arial" w:hAnsi="Arial" w:cs="Arial"/>
                <w:b/>
                <w:bCs/>
                <w:sz w:val="20"/>
              </w:rPr>
            </w:pPr>
            <w:r w:rsidRPr="00A43C0B">
              <w:rPr>
                <w:rFonts w:ascii="Arial" w:eastAsia="Calibri" w:hAnsi="Arial" w:cs="Arial"/>
                <w:b/>
                <w:bCs/>
                <w:sz w:val="20"/>
                <w:lang w:eastAsia="en-US"/>
              </w:rPr>
              <w:t>SØKERS SIGNATUR</w:t>
            </w:r>
          </w:p>
        </w:tc>
      </w:tr>
      <w:tr w:rsidR="00295D0E" w:rsidRPr="00A43C0B" w14:paraId="4C37D9B5" w14:textId="77777777" w:rsidTr="0020739B">
        <w:trPr>
          <w:trHeight w:val="1398"/>
        </w:trPr>
        <w:tc>
          <w:tcPr>
            <w:tcW w:w="26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6D47" w14:textId="77777777" w:rsidR="00295D0E" w:rsidRPr="00A43C0B" w:rsidRDefault="00295D0E" w:rsidP="00D80647">
            <w:pPr>
              <w:rPr>
                <w:rFonts w:ascii="Arial" w:hAnsi="Arial" w:cs="Arial"/>
                <w:sz w:val="20"/>
              </w:rPr>
            </w:pPr>
          </w:p>
          <w:p w14:paraId="22B81AAE" w14:textId="77777777" w:rsidR="00295D0E" w:rsidRPr="00A43C0B" w:rsidRDefault="00295D0E" w:rsidP="00D8064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t>Dato</w:t>
            </w:r>
          </w:p>
          <w:p w14:paraId="0BE44F8B" w14:textId="77777777" w:rsidR="0020739B" w:rsidRPr="00A43C0B" w:rsidRDefault="0020739B" w:rsidP="00D80647">
            <w:pPr>
              <w:rPr>
                <w:rFonts w:ascii="Arial" w:hAnsi="Arial" w:cs="Arial"/>
                <w:sz w:val="20"/>
              </w:rPr>
            </w:pPr>
          </w:p>
          <w:p w14:paraId="50CC422A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lang w:eastAsia="en-US"/>
              </w:rPr>
            </w:pPr>
          </w:p>
          <w:p w14:paraId="471327B7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lang w:eastAsia="en-US"/>
              </w:rPr>
            </w:pPr>
            <w:r w:rsidRPr="00A43C0B">
              <w:rPr>
                <w:rFonts w:ascii="Arial" w:eastAsia="Calibri" w:hAnsi="Arial" w:cs="Arial"/>
                <w:sz w:val="20"/>
                <w:lang w:eastAsia="en-US"/>
              </w:rPr>
              <w:t>…………………………</w:t>
            </w: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764E2" w14:textId="77777777" w:rsidR="00295D0E" w:rsidRPr="00A43C0B" w:rsidRDefault="00295D0E" w:rsidP="00D80647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  <w:p w14:paraId="7C15FDED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lang w:eastAsia="en-US"/>
              </w:rPr>
            </w:pPr>
            <w:r w:rsidRPr="00A43C0B">
              <w:rPr>
                <w:rFonts w:ascii="Arial" w:eastAsia="Calibri" w:hAnsi="Arial" w:cs="Arial"/>
                <w:sz w:val="20"/>
                <w:lang w:eastAsia="en-US"/>
              </w:rPr>
              <w:t>Signatur</w:t>
            </w:r>
          </w:p>
          <w:p w14:paraId="72BB6667" w14:textId="77777777" w:rsidR="00295D0E" w:rsidRPr="00A43C0B" w:rsidRDefault="00295D0E" w:rsidP="00D80647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  <w:p w14:paraId="1A54809F" w14:textId="77777777" w:rsidR="0020739B" w:rsidRPr="00A43C0B" w:rsidRDefault="0020739B" w:rsidP="00D80647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  <w:p w14:paraId="36D70956" w14:textId="77777777" w:rsidR="00295D0E" w:rsidRPr="00A43C0B" w:rsidRDefault="00295D0E" w:rsidP="00D80647">
            <w:pPr>
              <w:rPr>
                <w:rFonts w:ascii="Arial" w:eastAsia="Calibri" w:hAnsi="Arial" w:cs="Arial"/>
                <w:sz w:val="20"/>
                <w:lang w:eastAsia="en-US"/>
              </w:rPr>
            </w:pPr>
            <w:r w:rsidRPr="00A43C0B">
              <w:rPr>
                <w:rFonts w:ascii="Arial" w:eastAsia="Calibri" w:hAnsi="Arial" w:cs="Arial"/>
                <w:sz w:val="20"/>
                <w:lang w:eastAsia="en-US"/>
              </w:rPr>
              <w:t>………………………………………………………………………………………</w:t>
            </w:r>
          </w:p>
          <w:p w14:paraId="728DFD35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</w:tr>
    </w:tbl>
    <w:p w14:paraId="15A7CD8C" w14:textId="4F3612BB" w:rsidR="00295D0E" w:rsidRPr="00A43C0B" w:rsidRDefault="00295D0E" w:rsidP="004C6B25">
      <w:pPr>
        <w:rPr>
          <w:rFonts w:ascii="Arial" w:hAnsi="Arial" w:cs="Arial"/>
          <w:sz w:val="20"/>
        </w:rPr>
      </w:pPr>
    </w:p>
    <w:sectPr w:rsidR="00295D0E" w:rsidRPr="00A43C0B" w:rsidSect="00852145">
      <w:headerReference w:type="default" r:id="rId11"/>
      <w:footerReference w:type="default" r:id="rId12"/>
      <w:pgSz w:w="11906" w:h="16838"/>
      <w:pgMar w:top="720" w:right="720" w:bottom="45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E6E1D4" w14:textId="77777777" w:rsidR="00321540" w:rsidRDefault="00321540" w:rsidP="00973EC9">
      <w:r>
        <w:separator/>
      </w:r>
    </w:p>
  </w:endnote>
  <w:endnote w:type="continuationSeparator" w:id="0">
    <w:p w14:paraId="662155EC" w14:textId="77777777" w:rsidR="00321540" w:rsidRDefault="00321540" w:rsidP="0097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3407724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3C485E0" w14:textId="77777777" w:rsidR="00626551" w:rsidRDefault="003E12D1">
            <w:pPr>
              <w:pStyle w:val="Bunntekst"/>
              <w:jc w:val="right"/>
            </w:pPr>
            <w:r>
              <w:t>Side</w:t>
            </w:r>
            <w:r w:rsidR="00626551">
              <w:t xml:space="preserve"> </w:t>
            </w:r>
            <w:r w:rsidR="00626551">
              <w:rPr>
                <w:b/>
                <w:bCs/>
                <w:szCs w:val="24"/>
              </w:rPr>
              <w:fldChar w:fldCharType="begin"/>
            </w:r>
            <w:r w:rsidR="00626551">
              <w:rPr>
                <w:b/>
                <w:bCs/>
              </w:rPr>
              <w:instrText xml:space="preserve"> PAGE </w:instrText>
            </w:r>
            <w:r w:rsidR="00626551">
              <w:rPr>
                <w:b/>
                <w:bCs/>
                <w:szCs w:val="24"/>
              </w:rPr>
              <w:fldChar w:fldCharType="separate"/>
            </w:r>
            <w:r w:rsidR="00626551">
              <w:rPr>
                <w:b/>
                <w:bCs/>
                <w:noProof/>
              </w:rPr>
              <w:t>2</w:t>
            </w:r>
            <w:r w:rsidR="00626551">
              <w:rPr>
                <w:b/>
                <w:bCs/>
                <w:szCs w:val="24"/>
              </w:rPr>
              <w:fldChar w:fldCharType="end"/>
            </w:r>
            <w:r w:rsidR="00626551">
              <w:t xml:space="preserve"> </w:t>
            </w:r>
            <w:r>
              <w:t>av</w:t>
            </w:r>
            <w:r w:rsidR="00626551">
              <w:t xml:space="preserve"> </w:t>
            </w:r>
            <w:r w:rsidR="00626551">
              <w:rPr>
                <w:b/>
                <w:bCs/>
                <w:szCs w:val="24"/>
              </w:rPr>
              <w:fldChar w:fldCharType="begin"/>
            </w:r>
            <w:r w:rsidR="00626551">
              <w:rPr>
                <w:b/>
                <w:bCs/>
              </w:rPr>
              <w:instrText xml:space="preserve"> NUMPAGES  </w:instrText>
            </w:r>
            <w:r w:rsidR="00626551">
              <w:rPr>
                <w:b/>
                <w:bCs/>
                <w:szCs w:val="24"/>
              </w:rPr>
              <w:fldChar w:fldCharType="separate"/>
            </w:r>
            <w:r w:rsidR="00626551">
              <w:rPr>
                <w:b/>
                <w:bCs/>
                <w:noProof/>
              </w:rPr>
              <w:t>2</w:t>
            </w:r>
            <w:r w:rsidR="0062655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550E75F" w14:textId="77777777" w:rsidR="00CB5F93" w:rsidRPr="00EB2D36" w:rsidRDefault="00EB2D36">
    <w:pPr>
      <w:pStyle w:val="Bunntekst"/>
      <w:rPr>
        <w:sz w:val="16"/>
        <w:szCs w:val="16"/>
      </w:rPr>
    </w:pPr>
    <w:r w:rsidRPr="00EB2D36">
      <w:rPr>
        <w:sz w:val="16"/>
        <w:szCs w:val="16"/>
      </w:rPr>
      <w:t xml:space="preserve">Versjon </w:t>
    </w:r>
    <w:r w:rsidR="000D7F57">
      <w:rPr>
        <w:sz w:val="16"/>
        <w:szCs w:val="16"/>
      </w:rPr>
      <w:t>02-2026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81EE63" w14:textId="77777777" w:rsidR="00321540" w:rsidRDefault="00321540" w:rsidP="00973EC9">
      <w:r>
        <w:separator/>
      </w:r>
    </w:p>
  </w:footnote>
  <w:footnote w:type="continuationSeparator" w:id="0">
    <w:p w14:paraId="1EB53A72" w14:textId="77777777" w:rsidR="00321540" w:rsidRDefault="00321540" w:rsidP="00973EC9">
      <w:r>
        <w:continuationSeparator/>
      </w:r>
    </w:p>
  </w:footnote>
  <w:footnote w:id="1">
    <w:p w14:paraId="231BBF5C" w14:textId="77777777" w:rsidR="002C7A41" w:rsidRPr="00C070CD" w:rsidRDefault="002C7A41" w:rsidP="00295D0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C070CD">
        <w:rPr>
          <w:rStyle w:val="Fotnotereferanse"/>
          <w:rFonts w:ascii="Arial" w:hAnsi="Arial" w:cs="Arial"/>
          <w:sz w:val="16"/>
          <w:szCs w:val="16"/>
        </w:rPr>
        <w:footnoteRef/>
      </w:r>
      <w:r w:rsidRPr="00C070CD">
        <w:rPr>
          <w:rFonts w:ascii="Arial" w:hAnsi="Arial" w:cs="Arial"/>
          <w:sz w:val="16"/>
          <w:szCs w:val="16"/>
        </w:rPr>
        <w:t xml:space="preserve"> 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En inndragelse av sertifikatet betyr at sertifikatet er ugyldig, og at der ikke kan utføres noen form for arbeid eller </w:t>
      </w:r>
      <w:r w:rsidR="00C6201D" w:rsidRPr="00C070CD">
        <w:rPr>
          <w:rFonts w:ascii="Arial" w:eastAsia="Calibri" w:hAnsi="Arial" w:cs="Arial"/>
          <w:sz w:val="16"/>
          <w:szCs w:val="16"/>
          <w:lang w:eastAsia="en-US"/>
        </w:rPr>
        <w:t>gi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 noen form for erklæring om sertifisering. En inndragelse kan foregå ved enten en suspendering eller en tilbaketrekning. Ved en suspendering kan sertifikatenes gyldighet revurderes. </w:t>
      </w:r>
      <w:r w:rsidRPr="00C070CD">
        <w:rPr>
          <w:rFonts w:ascii="Arial" w:hAnsi="Arial" w:cs="Arial"/>
          <w:sz w:val="16"/>
          <w:szCs w:val="16"/>
        </w:rPr>
        <w:t>Sertifiseringsorganet kan suspendere sertifikater ved mistanke om mislighold, inntil saken er ferdigbehandlet. Etter saken er ferdig behandlet vil sertifikatet enten gjøres gyldig eller trekkes tilbake.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 Ved en tilbaketrekning kalles sertifikatet inn og ugyldiggjøres. Det vil </w:t>
      </w:r>
      <w:r w:rsidR="00C6201D" w:rsidRPr="00C070CD">
        <w:rPr>
          <w:rFonts w:ascii="Arial" w:eastAsia="Calibri" w:hAnsi="Arial" w:cs="Arial"/>
          <w:sz w:val="16"/>
          <w:szCs w:val="16"/>
          <w:lang w:eastAsia="en-US"/>
        </w:rPr>
        <w:t>komme frem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 av sertifikatet at det er gjort ugyldig.</w:t>
      </w:r>
    </w:p>
    <w:p w14:paraId="7A88FD57" w14:textId="77777777" w:rsidR="002C7A41" w:rsidRDefault="002C7A41" w:rsidP="00295D0E">
      <w:pPr>
        <w:pStyle w:val="Fot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879BD9" w14:textId="404CF924" w:rsidR="00FD4707" w:rsidRDefault="00D87A64" w:rsidP="00FD4707">
    <w:pPr>
      <w:pStyle w:val="Overskrift1"/>
      <w:rPr>
        <w:rFonts w:ascii="Arial" w:hAnsi="Arial" w:cs="Arial"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3FEAC0C" wp14:editId="065E76B5">
          <wp:simplePos x="0" y="0"/>
          <wp:positionH relativeFrom="column">
            <wp:posOffset>5655079</wp:posOffset>
          </wp:positionH>
          <wp:positionV relativeFrom="page">
            <wp:posOffset>165678</wp:posOffset>
          </wp:positionV>
          <wp:extent cx="1240790" cy="920115"/>
          <wp:effectExtent l="0" t="0" r="0" b="0"/>
          <wp:wrapSquare wrapText="bothSides"/>
          <wp:docPr id="20027227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22722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790" cy="920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572B2FF" w14:textId="77777777" w:rsidR="00FD4707" w:rsidRDefault="00FD4707" w:rsidP="00FD4707">
    <w:pPr>
      <w:pStyle w:val="Overskrift1"/>
      <w:rPr>
        <w:rFonts w:ascii="Arial" w:hAnsi="Arial" w:cs="Arial"/>
        <w:sz w:val="20"/>
      </w:rPr>
    </w:pPr>
  </w:p>
  <w:p w14:paraId="0C499EFB" w14:textId="77777777" w:rsidR="00FD4707" w:rsidRDefault="00FD4707" w:rsidP="00FD4707">
    <w:pPr>
      <w:pStyle w:val="Overskrift1"/>
      <w:rPr>
        <w:rFonts w:ascii="Arial" w:hAnsi="Arial" w:cs="Arial"/>
        <w:sz w:val="20"/>
      </w:rPr>
    </w:pPr>
  </w:p>
  <w:p w14:paraId="7F64BB74" w14:textId="77777777" w:rsidR="00FD4707" w:rsidRPr="000D7F57" w:rsidRDefault="00FD4707" w:rsidP="00FD4707">
    <w:pPr>
      <w:pStyle w:val="Overskrift1"/>
      <w:rPr>
        <w:rFonts w:ascii="Arial" w:hAnsi="Arial" w:cs="Arial"/>
        <w:szCs w:val="28"/>
      </w:rPr>
    </w:pPr>
    <w:r w:rsidRPr="000D7F57">
      <w:rPr>
        <w:rFonts w:ascii="Arial" w:hAnsi="Arial" w:cs="Arial"/>
        <w:szCs w:val="28"/>
      </w:rPr>
      <w:t xml:space="preserve">SØKNAD </w:t>
    </w:r>
    <w:r w:rsidR="000D7F57" w:rsidRPr="000D7F57">
      <w:rPr>
        <w:rFonts w:ascii="Arial" w:hAnsi="Arial" w:cs="Arial"/>
        <w:szCs w:val="28"/>
      </w:rPr>
      <w:t>OM</w:t>
    </w:r>
    <w:r w:rsidRPr="000D7F57">
      <w:rPr>
        <w:rFonts w:ascii="Arial" w:hAnsi="Arial" w:cs="Arial"/>
        <w:szCs w:val="28"/>
      </w:rPr>
      <w:t xml:space="preserve"> SERTIFISERING</w:t>
    </w:r>
    <w:r w:rsidR="000D7F57" w:rsidRPr="000D7F57">
      <w:rPr>
        <w:rFonts w:ascii="Arial" w:hAnsi="Arial" w:cs="Arial"/>
        <w:szCs w:val="28"/>
      </w:rPr>
      <w:t xml:space="preserve"> FOR </w:t>
    </w:r>
  </w:p>
  <w:p w14:paraId="56783ACA" w14:textId="77777777" w:rsidR="00FD4707" w:rsidRPr="000D7F57" w:rsidRDefault="00FD4707" w:rsidP="00FD4707">
    <w:pPr>
      <w:jc w:val="center"/>
      <w:rPr>
        <w:rFonts w:ascii="Arial" w:hAnsi="Arial" w:cs="Arial"/>
        <w:b/>
        <w:sz w:val="28"/>
        <w:szCs w:val="28"/>
      </w:rPr>
    </w:pPr>
    <w:proofErr w:type="spellStart"/>
    <w:r w:rsidRPr="000D7F57">
      <w:rPr>
        <w:rFonts w:ascii="Arial" w:hAnsi="Arial" w:cs="Arial"/>
        <w:b/>
        <w:sz w:val="28"/>
        <w:szCs w:val="28"/>
      </w:rPr>
      <w:t>NDT</w:t>
    </w:r>
    <w:proofErr w:type="spellEnd"/>
    <w:r w:rsidR="000D7F57" w:rsidRPr="000D7F57">
      <w:rPr>
        <w:rFonts w:ascii="Arial" w:hAnsi="Arial" w:cs="Arial"/>
        <w:b/>
        <w:sz w:val="28"/>
        <w:szCs w:val="28"/>
      </w:rPr>
      <w:t>-</w:t>
    </w:r>
    <w:r w:rsidRPr="000D7F57">
      <w:rPr>
        <w:rFonts w:ascii="Arial" w:hAnsi="Arial" w:cs="Arial"/>
        <w:b/>
        <w:sz w:val="28"/>
        <w:szCs w:val="28"/>
      </w:rPr>
      <w:t xml:space="preserve"> </w:t>
    </w:r>
    <w:r w:rsidR="000D7F57" w:rsidRPr="000D7F57">
      <w:rPr>
        <w:rFonts w:ascii="Arial" w:hAnsi="Arial" w:cs="Arial"/>
        <w:b/>
        <w:sz w:val="28"/>
        <w:szCs w:val="28"/>
      </w:rPr>
      <w:t>OG STRÅLEVERNS PERSONELL</w:t>
    </w:r>
  </w:p>
  <w:p w14:paraId="5D7435B7" w14:textId="77777777" w:rsidR="009762DE" w:rsidRDefault="00FD4707" w:rsidP="00FD4707">
    <w:pPr>
      <w:pStyle w:val="Topptekst"/>
      <w:jc w:val="center"/>
      <w:rPr>
        <w:rFonts w:ascii="Arial" w:hAnsi="Arial" w:cs="Arial"/>
      </w:rPr>
    </w:pPr>
    <w:r w:rsidRPr="00377215">
      <w:rPr>
        <w:rFonts w:ascii="Arial" w:hAnsi="Arial" w:cs="Arial"/>
      </w:rPr>
      <w:t>(VENNLIGST BRUK BLOKKBOKSTAVER VED UTFYLLING FOR HÅND)</w:t>
    </w:r>
  </w:p>
  <w:p w14:paraId="4E3DA19E" w14:textId="77777777" w:rsidR="00FD4707" w:rsidRDefault="00FD4707" w:rsidP="00FD4707">
    <w:pPr>
      <w:pStyle w:val="Top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6C46E1"/>
    <w:multiLevelType w:val="hybridMultilevel"/>
    <w:tmpl w:val="37982400"/>
    <w:lvl w:ilvl="0" w:tplc="77A686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97DFD"/>
    <w:multiLevelType w:val="hybridMultilevel"/>
    <w:tmpl w:val="2F18356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85920"/>
    <w:multiLevelType w:val="hybridMultilevel"/>
    <w:tmpl w:val="BDF88CAC"/>
    <w:lvl w:ilvl="0" w:tplc="23D02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D5C9F"/>
    <w:multiLevelType w:val="hybridMultilevel"/>
    <w:tmpl w:val="0E5C43F8"/>
    <w:lvl w:ilvl="0" w:tplc="23D02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837100">
    <w:abstractNumId w:val="1"/>
  </w:num>
  <w:num w:numId="2" w16cid:durableId="1412892249">
    <w:abstractNumId w:val="0"/>
  </w:num>
  <w:num w:numId="3" w16cid:durableId="1420131198">
    <w:abstractNumId w:val="2"/>
  </w:num>
  <w:num w:numId="4" w16cid:durableId="43162851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C0B"/>
    <w:rsid w:val="000022D4"/>
    <w:rsid w:val="00022D39"/>
    <w:rsid w:val="00023DD0"/>
    <w:rsid w:val="00031004"/>
    <w:rsid w:val="00052326"/>
    <w:rsid w:val="00052D23"/>
    <w:rsid w:val="00082F6C"/>
    <w:rsid w:val="000859A4"/>
    <w:rsid w:val="00095C2E"/>
    <w:rsid w:val="000A5C1D"/>
    <w:rsid w:val="000D7F57"/>
    <w:rsid w:val="000E474C"/>
    <w:rsid w:val="00165D74"/>
    <w:rsid w:val="001C6AF2"/>
    <w:rsid w:val="001E5AD5"/>
    <w:rsid w:val="0020739B"/>
    <w:rsid w:val="00213808"/>
    <w:rsid w:val="002142E3"/>
    <w:rsid w:val="00215D06"/>
    <w:rsid w:val="00221707"/>
    <w:rsid w:val="002610D5"/>
    <w:rsid w:val="00284331"/>
    <w:rsid w:val="00295D0E"/>
    <w:rsid w:val="002B0265"/>
    <w:rsid w:val="002C17C7"/>
    <w:rsid w:val="002C7A41"/>
    <w:rsid w:val="002D74FF"/>
    <w:rsid w:val="00300A84"/>
    <w:rsid w:val="00321540"/>
    <w:rsid w:val="0033690F"/>
    <w:rsid w:val="003375BA"/>
    <w:rsid w:val="003668DA"/>
    <w:rsid w:val="00377215"/>
    <w:rsid w:val="00377BB9"/>
    <w:rsid w:val="00383273"/>
    <w:rsid w:val="00384FCD"/>
    <w:rsid w:val="00390012"/>
    <w:rsid w:val="003953DF"/>
    <w:rsid w:val="003B26D7"/>
    <w:rsid w:val="003B3B88"/>
    <w:rsid w:val="003E12D1"/>
    <w:rsid w:val="00415136"/>
    <w:rsid w:val="00420603"/>
    <w:rsid w:val="00444288"/>
    <w:rsid w:val="004466D9"/>
    <w:rsid w:val="004833FE"/>
    <w:rsid w:val="004C6B25"/>
    <w:rsid w:val="004C7CF0"/>
    <w:rsid w:val="00567A47"/>
    <w:rsid w:val="005846CC"/>
    <w:rsid w:val="00586AE6"/>
    <w:rsid w:val="00592616"/>
    <w:rsid w:val="005B6AE0"/>
    <w:rsid w:val="005E6BF9"/>
    <w:rsid w:val="005F2847"/>
    <w:rsid w:val="00602992"/>
    <w:rsid w:val="006059BB"/>
    <w:rsid w:val="00607859"/>
    <w:rsid w:val="00626551"/>
    <w:rsid w:val="00631C56"/>
    <w:rsid w:val="0064718B"/>
    <w:rsid w:val="00652DE8"/>
    <w:rsid w:val="006633DE"/>
    <w:rsid w:val="006C1CA7"/>
    <w:rsid w:val="006F5775"/>
    <w:rsid w:val="00714C31"/>
    <w:rsid w:val="00726AF0"/>
    <w:rsid w:val="0073169B"/>
    <w:rsid w:val="00760010"/>
    <w:rsid w:val="00765A3D"/>
    <w:rsid w:val="007842E0"/>
    <w:rsid w:val="007B4F6D"/>
    <w:rsid w:val="007B595C"/>
    <w:rsid w:val="007B62EA"/>
    <w:rsid w:val="007F1A72"/>
    <w:rsid w:val="0080119B"/>
    <w:rsid w:val="00852145"/>
    <w:rsid w:val="00865428"/>
    <w:rsid w:val="00872895"/>
    <w:rsid w:val="008775B4"/>
    <w:rsid w:val="00884566"/>
    <w:rsid w:val="00886754"/>
    <w:rsid w:val="008940B5"/>
    <w:rsid w:val="008C59CB"/>
    <w:rsid w:val="0090432F"/>
    <w:rsid w:val="00955275"/>
    <w:rsid w:val="00973EC9"/>
    <w:rsid w:val="00974A7D"/>
    <w:rsid w:val="009762DE"/>
    <w:rsid w:val="00980193"/>
    <w:rsid w:val="00994DBB"/>
    <w:rsid w:val="009A136F"/>
    <w:rsid w:val="009B3B56"/>
    <w:rsid w:val="00A10150"/>
    <w:rsid w:val="00A12F1C"/>
    <w:rsid w:val="00A16C82"/>
    <w:rsid w:val="00A43C0B"/>
    <w:rsid w:val="00A66807"/>
    <w:rsid w:val="00AA2C0E"/>
    <w:rsid w:val="00AB7177"/>
    <w:rsid w:val="00B05445"/>
    <w:rsid w:val="00B82445"/>
    <w:rsid w:val="00BB2939"/>
    <w:rsid w:val="00BD222B"/>
    <w:rsid w:val="00BD38FE"/>
    <w:rsid w:val="00BD4E76"/>
    <w:rsid w:val="00BF528C"/>
    <w:rsid w:val="00C05896"/>
    <w:rsid w:val="00C32F9F"/>
    <w:rsid w:val="00C6201D"/>
    <w:rsid w:val="00C84B78"/>
    <w:rsid w:val="00C8652E"/>
    <w:rsid w:val="00CB10C5"/>
    <w:rsid w:val="00CB5F93"/>
    <w:rsid w:val="00CC38F7"/>
    <w:rsid w:val="00D026E6"/>
    <w:rsid w:val="00D02714"/>
    <w:rsid w:val="00D1195C"/>
    <w:rsid w:val="00D2577E"/>
    <w:rsid w:val="00D436F7"/>
    <w:rsid w:val="00D4739E"/>
    <w:rsid w:val="00D502DB"/>
    <w:rsid w:val="00D87A64"/>
    <w:rsid w:val="00D96915"/>
    <w:rsid w:val="00DA4DCC"/>
    <w:rsid w:val="00DA5A13"/>
    <w:rsid w:val="00DA6093"/>
    <w:rsid w:val="00DC37B8"/>
    <w:rsid w:val="00DE3B3A"/>
    <w:rsid w:val="00DF2076"/>
    <w:rsid w:val="00E122EE"/>
    <w:rsid w:val="00E35340"/>
    <w:rsid w:val="00E6340E"/>
    <w:rsid w:val="00E70B73"/>
    <w:rsid w:val="00E860D0"/>
    <w:rsid w:val="00EB2D36"/>
    <w:rsid w:val="00EE3AD2"/>
    <w:rsid w:val="00F353B5"/>
    <w:rsid w:val="00F426DC"/>
    <w:rsid w:val="00F5650E"/>
    <w:rsid w:val="00FA1166"/>
    <w:rsid w:val="00FB2B04"/>
    <w:rsid w:val="00FD4707"/>
    <w:rsid w:val="00FE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23C15"/>
  <w15:chartTrackingRefBased/>
  <w15:docId w15:val="{3E664CBD-C118-4387-9CA8-D32CB66E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7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221707"/>
    <w:pPr>
      <w:keepNext/>
      <w:jc w:val="center"/>
      <w:outlineLvl w:val="0"/>
    </w:pPr>
    <w:rPr>
      <w:b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221707"/>
    <w:rPr>
      <w:rFonts w:ascii="Times New Roman" w:eastAsia="Times New Roman" w:hAnsi="Times New Roman" w:cs="Times New Roman"/>
      <w:b/>
      <w:sz w:val="28"/>
      <w:szCs w:val="20"/>
      <w:lang w:eastAsia="nb-NO"/>
    </w:rPr>
  </w:style>
  <w:style w:type="paragraph" w:styleId="Topptekst">
    <w:name w:val="header"/>
    <w:basedOn w:val="Normal"/>
    <w:link w:val="TopptekstTegn"/>
    <w:rsid w:val="00221707"/>
    <w:pPr>
      <w:tabs>
        <w:tab w:val="center" w:pos="4536"/>
        <w:tab w:val="right" w:pos="9072"/>
      </w:tabs>
    </w:pPr>
    <w:rPr>
      <w:sz w:val="20"/>
    </w:rPr>
  </w:style>
  <w:style w:type="character" w:customStyle="1" w:styleId="TopptekstTegn">
    <w:name w:val="Topptekst Tegn"/>
    <w:basedOn w:val="Standardskriftforavsnitt"/>
    <w:link w:val="Topptekst"/>
    <w:rsid w:val="00221707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rdtekst">
    <w:name w:val="Body Text"/>
    <w:basedOn w:val="Normal"/>
    <w:link w:val="BrdtekstTegn"/>
    <w:rsid w:val="00221707"/>
    <w:rPr>
      <w:b/>
      <w:sz w:val="18"/>
    </w:rPr>
  </w:style>
  <w:style w:type="character" w:customStyle="1" w:styleId="BrdtekstTegn">
    <w:name w:val="Brødtekst Tegn"/>
    <w:basedOn w:val="Standardskriftforavsnitt"/>
    <w:link w:val="Brdtekst"/>
    <w:rsid w:val="00221707"/>
    <w:rPr>
      <w:rFonts w:ascii="Times New Roman" w:eastAsia="Times New Roman" w:hAnsi="Times New Roman" w:cs="Times New Roman"/>
      <w:b/>
      <w:sz w:val="18"/>
      <w:szCs w:val="20"/>
      <w:lang w:eastAsia="nb-NO"/>
    </w:rPr>
  </w:style>
  <w:style w:type="paragraph" w:styleId="Brdtekst2">
    <w:name w:val="Body Text 2"/>
    <w:basedOn w:val="Normal"/>
    <w:link w:val="Brdtekst2Tegn"/>
    <w:rsid w:val="00221707"/>
    <w:rPr>
      <w:b/>
      <w:bCs/>
      <w:sz w:val="20"/>
    </w:rPr>
  </w:style>
  <w:style w:type="character" w:customStyle="1" w:styleId="Brdtekst2Tegn">
    <w:name w:val="Brødtekst 2 Tegn"/>
    <w:basedOn w:val="Standardskriftforavsnitt"/>
    <w:link w:val="Brdtekst2"/>
    <w:rsid w:val="00221707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973EC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73EC9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z-verstiskjemaet">
    <w:name w:val="HTML Top of Form"/>
    <w:basedOn w:val="Normal"/>
    <w:next w:val="Normal"/>
    <w:link w:val="z-verstiskjemaetTegn"/>
    <w:hidden/>
    <w:uiPriority w:val="99"/>
    <w:semiHidden/>
    <w:unhideWhenUsed/>
    <w:rsid w:val="00C32F9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erstiskjemaetTegn">
    <w:name w:val="z-Øverst i skjemaet Tegn"/>
    <w:basedOn w:val="Standardskriftforavsnitt"/>
    <w:link w:val="z-verstiskjemaet"/>
    <w:uiPriority w:val="99"/>
    <w:semiHidden/>
    <w:rsid w:val="00C32F9F"/>
    <w:rPr>
      <w:rFonts w:ascii="Arial" w:eastAsia="Times New Roman" w:hAnsi="Arial" w:cs="Arial"/>
      <w:vanish/>
      <w:sz w:val="16"/>
      <w:szCs w:val="16"/>
      <w:lang w:eastAsia="nb-NO"/>
    </w:rPr>
  </w:style>
  <w:style w:type="paragraph" w:styleId="z-Nederstiskjemaet">
    <w:name w:val="HTML Bottom of Form"/>
    <w:basedOn w:val="Normal"/>
    <w:next w:val="Normal"/>
    <w:link w:val="z-NederstiskjemaetTegn"/>
    <w:hidden/>
    <w:uiPriority w:val="99"/>
    <w:semiHidden/>
    <w:unhideWhenUsed/>
    <w:rsid w:val="00C32F9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NederstiskjemaetTegn">
    <w:name w:val="z-Nederst i skjemaet Tegn"/>
    <w:basedOn w:val="Standardskriftforavsnitt"/>
    <w:link w:val="z-Nederstiskjemaet"/>
    <w:uiPriority w:val="99"/>
    <w:semiHidden/>
    <w:rsid w:val="00C32F9F"/>
    <w:rPr>
      <w:rFonts w:ascii="Arial" w:eastAsia="Times New Roman" w:hAnsi="Arial" w:cs="Arial"/>
      <w:vanish/>
      <w:sz w:val="16"/>
      <w:szCs w:val="16"/>
      <w:lang w:eastAsia="nb-NO"/>
    </w:rPr>
  </w:style>
  <w:style w:type="paragraph" w:styleId="Listeavsnitt">
    <w:name w:val="List Paragraph"/>
    <w:basedOn w:val="Normal"/>
    <w:uiPriority w:val="34"/>
    <w:qFormat/>
    <w:rsid w:val="00C32F9F"/>
    <w:pPr>
      <w:ind w:left="720"/>
      <w:contextualSpacing/>
    </w:pPr>
  </w:style>
  <w:style w:type="table" w:styleId="Tabellrutenett">
    <w:name w:val="Table Grid"/>
    <w:basedOn w:val="Vanligtabell"/>
    <w:uiPriority w:val="39"/>
    <w:rsid w:val="00FA1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D436F7"/>
    <w:rPr>
      <w:color w:val="80808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295D0E"/>
    <w:rPr>
      <w:sz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295D0E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uiPriority w:val="99"/>
    <w:semiHidden/>
    <w:unhideWhenUsed/>
    <w:rsid w:val="00295D0E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B10C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B10C5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B10C5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B10C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B10C5"/>
    <w:rPr>
      <w:rFonts w:ascii="Times New Roman" w:eastAsia="Times New Roman" w:hAnsi="Times New Roman" w:cs="Times New Roman"/>
      <w:b/>
      <w:bCs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22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orceTmp\Templates\FORCE\FORCE%20Technology%20Norway\NOdiv001\Certification\S&#248;knad%20til%20sertifisering\S&#248;knad%20til%20sertifisering%20NDT%20og%20Str&#229;levern_N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254B2B9E03D9469598EB0F49ADEEA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A6F86-CA32-457D-B611-3A9912E0B063}"/>
      </w:docPartPr>
      <w:docPartBody>
        <w:p w:rsidR="008746A6" w:rsidRDefault="008746A6">
          <w:pPr>
            <w:pStyle w:val="254B2B9E03D9469598EB0F49ADEEA10B"/>
          </w:pPr>
          <w:r w:rsidRPr="00AD6D76">
            <w:rPr>
              <w:rStyle w:val="Plassholderteks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A6"/>
    <w:rsid w:val="002142E3"/>
    <w:rsid w:val="002F6B69"/>
    <w:rsid w:val="004E026A"/>
    <w:rsid w:val="008746A6"/>
    <w:rsid w:val="009C3F3A"/>
    <w:rsid w:val="00A66807"/>
    <w:rsid w:val="00B82445"/>
    <w:rsid w:val="00EE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254B2B9E03D9469598EB0F49ADEEA10B">
    <w:name w:val="254B2B9E03D9469598EB0F49ADEEA1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9F0A4501E3F4BB35B2830D4A4F7A0" ma:contentTypeVersion="14" ma:contentTypeDescription="Opret et nyt dokument." ma:contentTypeScope="" ma:versionID="6caa53724252f2f6c1f9df35c4533ba9">
  <xsd:schema xmlns:xsd="http://www.w3.org/2001/XMLSchema" xmlns:xs="http://www.w3.org/2001/XMLSchema" xmlns:p="http://schemas.microsoft.com/office/2006/metadata/properties" xmlns:ns2="a81bc5aa-b99b-4804-89d6-667addfca297" targetNamespace="http://schemas.microsoft.com/office/2006/metadata/properties" ma:root="true" ma:fieldsID="4a17631b4fd86fd0185e302289fd6459" ns2:_="">
    <xsd:import namespace="a81bc5aa-b99b-4804-89d6-667addfca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2:Redesign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bc5aa-b99b-4804-89d6-667addfca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0938c64-0152-4668-83d8-f290063ec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Redesignes" ma:index="20" nillable="true" ma:displayName="Redesignes" ma:default="1" ma:format="Dropdown" ma:internalName="Redesignes">
      <xsd:simpleType>
        <xsd:restriction base="dms:Boolean"/>
      </xsd:simpleType>
    </xsd:element>
    <xsd:element name="Kommentar" ma:index="21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81bc5aa-b99b-4804-89d6-667addfca297" xsi:nil="true"/>
    <Redesignes xmlns="a81bc5aa-b99b-4804-89d6-667addfca297">true</Redesignes>
    <lcf76f155ced4ddcb4097134ff3c332f xmlns="a81bc5aa-b99b-4804-89d6-667addfca2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24505F-29F2-4D97-BC17-FC80DD7D33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B7D0B0-0BC8-4D47-9F69-4AE58EB4B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bc5aa-b99b-4804-89d6-667addfca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09EF55-0D83-4E96-A881-34FE227FB8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2C9E86-2581-44FA-9FE0-5731E2AE523E}">
  <ds:schemaRefs>
    <ds:schemaRef ds:uri="http://schemas.microsoft.com/office/2006/metadata/properties"/>
    <ds:schemaRef ds:uri="http://schemas.microsoft.com/office/infopath/2007/PartnerControls"/>
    <ds:schemaRef ds:uri="a81bc5aa-b99b-4804-89d6-667addfca2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C:\ForceTmp\Templates\FORCE\FORCE Technology Norway\NOdiv001\Certification\Søknad til sertifisering\Søknad til sertifisering NDT og Strålevern_NO.dotx</Template>
  <TotalTime>0</TotalTime>
  <Pages>2</Pages>
  <Words>830</Words>
  <Characters>4633</Characters>
  <Application>Microsoft Office Word</Application>
  <DocSecurity>0</DocSecurity>
  <Lines>154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til sertifisering NDT og Strålevern_NO</dc:title>
  <dc:subject/>
  <dc:creator>Christian Edwood Olsen</dc:creator>
  <cp:keywords/>
  <dc:description/>
  <cp:lastModifiedBy>John Erik Loland</cp:lastModifiedBy>
  <cp:revision>2</cp:revision>
  <cp:lastPrinted>2022-11-17T14:00:00Z</cp:lastPrinted>
  <dcterms:created xsi:type="dcterms:W3CDTF">2026-09-25T11:55:00Z</dcterms:created>
  <dcterms:modified xsi:type="dcterms:W3CDTF">2026-09-25T11:55:00Z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0x010100EC19F0A4501E3F4BB35B2830D4A4F7A0</vt:lpwstr>
  </property>
  <property fmtid="{D5CDD505-2E9C-101B-9397-08002B2CF9AE}" pid="3" name="Template">
    <vt:lpwstr>FORCE Technology Norway\NOdiv001\Certification\Søknad til sertifisering\Søknad til sertifisering NDT og Strålevern_NO.dotx</vt:lpwstr>
  </property>
  <property fmtid="{D5CDD505-2E9C-101B-9397-08002B2CF9AE}" pid="4" name="NewFORCELanguage">
    <vt:lpwstr>no</vt:lpwstr>
  </property>
  <property fmtid="{D5CDD505-2E9C-101B-9397-08002B2CF9AE}" pid="5" name="AllowDeselectGeneralConditions">
    <vt:lpwstr>False</vt:lpwstr>
  </property>
  <property fmtid="{D5CDD505-2E9C-101B-9397-08002B2CF9AE}" pid="6" name="AvailableToCreatorOnly">
    <vt:bool>false</vt:bool>
  </property>
  <property fmtid="{D5CDD505-2E9C-101B-9397-08002B2CF9AE}" pid="7" name="Creator">
    <vt:lpwstr/>
  </property>
  <property fmtid="{D5CDD505-2E9C-101B-9397-08002B2CF9AE}" pid="8" name="D4FlowUrl">
    <vt:lpwstr/>
  </property>
  <property fmtid="{D5CDD505-2E9C-101B-9397-08002B2CF9AE}" pid="9" name="DefaultSavename">
    <vt:lpwstr/>
  </property>
  <property fmtid="{D5CDD505-2E9C-101B-9397-08002B2CF9AE}" pid="10" name="Description">
    <vt:lpwstr>Søknad om sertifisering for NDT og Strålevern</vt:lpwstr>
  </property>
  <property fmtid="{D5CDD505-2E9C-101B-9397-08002B2CF9AE}" pid="11" name="DocumentType">
    <vt:lpwstr>5.1</vt:lpwstr>
  </property>
  <property fmtid="{D5CDD505-2E9C-101B-9397-08002B2CF9AE}" pid="12" name="HelpDisplay">
    <vt:lpwstr>Søknad om sertifisering for NDT og Strålevern</vt:lpwstr>
  </property>
  <property fmtid="{D5CDD505-2E9C-101B-9397-08002B2CF9AE}" pid="13" name="HelpURL">
    <vt:lpwstr/>
  </property>
  <property fmtid="{D5CDD505-2E9C-101B-9397-08002B2CF9AE}" pid="14" name="IncludeGeneralConditions">
    <vt:bool>false</vt:bool>
  </property>
  <property fmtid="{D5CDD505-2E9C-101B-9397-08002B2CF9AE}" pid="15" name="IsHelpAvailableOffline">
    <vt:bool>false</vt:bool>
  </property>
  <property fmtid="{D5CDD505-2E9C-101B-9397-08002B2CF9AE}" pid="16" name="Language">
    <vt:lpwstr/>
  </property>
  <property fmtid="{D5CDD505-2E9C-101B-9397-08002B2CF9AE}" pid="17" name="LegacyTemplateId">
    <vt:lpwstr/>
  </property>
  <property fmtid="{D5CDD505-2E9C-101B-9397-08002B2CF9AE}" pid="18" name="LegacyVariant">
    <vt:lpwstr/>
  </property>
  <property fmtid="{D5CDD505-2E9C-101B-9397-08002B2CF9AE}" pid="19" name="LegalDocumentsToInclude">
    <vt:lpwstr/>
  </property>
  <property fmtid="{D5CDD505-2E9C-101B-9397-08002B2CF9AE}" pid="20" name="LinkedTo">
    <vt:lpwstr/>
  </property>
  <property fmtid="{D5CDD505-2E9C-101B-9397-08002B2CF9AE}" pid="21" name="MailAttachments0">
    <vt:lpwstr/>
  </property>
  <property fmtid="{D5CDD505-2E9C-101B-9397-08002B2CF9AE}" pid="22" name="MailAttachments1">
    <vt:lpwstr/>
  </property>
  <property fmtid="{D5CDD505-2E9C-101B-9397-08002B2CF9AE}" pid="23" name="MailAttachments2">
    <vt:lpwstr/>
  </property>
  <property fmtid="{D5CDD505-2E9C-101B-9397-08002B2CF9AE}" pid="24" name="MailAttachments3">
    <vt:lpwstr/>
  </property>
  <property fmtid="{D5CDD505-2E9C-101B-9397-08002B2CF9AE}" pid="25" name="MailAttachments4">
    <vt:lpwstr/>
  </property>
  <property fmtid="{D5CDD505-2E9C-101B-9397-08002B2CF9AE}" pid="26" name="MailAttachments5">
    <vt:lpwstr/>
  </property>
  <property fmtid="{D5CDD505-2E9C-101B-9397-08002B2CF9AE}" pid="27" name="MailAttachments6">
    <vt:lpwstr/>
  </property>
  <property fmtid="{D5CDD505-2E9C-101B-9397-08002B2CF9AE}" pid="28" name="MailAttachments7">
    <vt:lpwstr/>
  </property>
  <property fmtid="{D5CDD505-2E9C-101B-9397-08002B2CF9AE}" pid="29" name="MailAttachments8">
    <vt:lpwstr/>
  </property>
  <property fmtid="{D5CDD505-2E9C-101B-9397-08002B2CF9AE}" pid="30" name="MailAttachments9">
    <vt:lpwstr/>
  </property>
  <property fmtid="{D5CDD505-2E9C-101B-9397-08002B2CF9AE}" pid="31" name="MailSubject">
    <vt:lpwstr/>
  </property>
  <property fmtid="{D5CDD505-2E9C-101B-9397-08002B2CF9AE}" pid="32" name="MailTemplate">
    <vt:lpwstr/>
  </property>
  <property fmtid="{D5CDD505-2E9C-101B-9397-08002B2CF9AE}" pid="33" name="MailText">
    <vt:lpwstr/>
  </property>
  <property fmtid="{D5CDD505-2E9C-101B-9397-08002B2CF9AE}" pid="34" name="RevisionNr">
    <vt:i4>1</vt:i4>
  </property>
  <property fmtid="{D5CDD505-2E9C-101B-9397-08002B2CF9AE}" pid="35" name="SpecialConditionsToInclude">
    <vt:lpwstr/>
  </property>
  <property fmtid="{D5CDD505-2E9C-101B-9397-08002B2CF9AE}" pid="36" name="TemplateUsed">
    <vt:lpwstr>FORCE Technology Norway\NOdiv001\Certification\Søknad til sertifisering\Søknad til sertifisering NDT og Strålevern_NO.dotx</vt:lpwstr>
  </property>
  <property fmtid="{D5CDD505-2E9C-101B-9397-08002B2CF9AE}" pid="37" name="VersionAuthor">
    <vt:lpwstr>LJA</vt:lpwstr>
  </property>
  <property fmtid="{D5CDD505-2E9C-101B-9397-08002B2CF9AE}" pid="38" name="VersionNr">
    <vt:i4>1</vt:i4>
  </property>
  <property fmtid="{D5CDD505-2E9C-101B-9397-08002B2CF9AE}" pid="39" name="VersionValidFrom">
    <vt:filetime>2026-01-08T02:00:00Z</vt:filetime>
  </property>
</Properties>
</file>