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9B7C09" w14:textId="091B4F8F" w:rsidR="003C1593" w:rsidRPr="00757B2E" w:rsidRDefault="0093185D">
      <w:pPr>
        <w:rPr>
          <w:rFonts w:ascii="Arial" w:hAnsi="Arial" w:cs="Arial"/>
          <w:sz w:val="16"/>
          <w:szCs w:val="16"/>
        </w:rPr>
      </w:pPr>
      <w:r w:rsidRPr="00757B2E">
        <w:rPr>
          <w:rFonts w:ascii="Arial" w:hAnsi="Arial" w:cs="Arial"/>
          <w:noProof/>
          <w:sz w:val="16"/>
          <w:szCs w:val="16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D8E4841" wp14:editId="77C7C8A9">
                <wp:simplePos x="0" y="0"/>
                <wp:positionH relativeFrom="column">
                  <wp:posOffset>-1809900</wp:posOffset>
                </wp:positionH>
                <wp:positionV relativeFrom="paragraph">
                  <wp:posOffset>2524505</wp:posOffset>
                </wp:positionV>
                <wp:extent cx="408960" cy="476280"/>
                <wp:effectExtent l="57150" t="57150" r="48260" b="57150"/>
                <wp:wrapNone/>
                <wp:docPr id="385122777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408960" cy="47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7E9E0C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-143.2pt;margin-top:198.1pt;width:33.6pt;height:3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">
                <v:imagedata r:id="rId12" o:title=""/>
              </v:shape>
            </w:pict>
          </mc:Fallback>
        </mc:AlternateContent>
      </w:r>
      <w:r w:rsidRPr="00757B2E">
        <w:rPr>
          <w:rFonts w:ascii="Arial" w:hAnsi="Arial" w:cs="Arial"/>
          <w:noProof/>
          <w:sz w:val="16"/>
          <w:szCs w:val="16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4BBFA45" wp14:editId="0B465D9E">
                <wp:simplePos x="0" y="0"/>
                <wp:positionH relativeFrom="column">
                  <wp:posOffset>-754380</wp:posOffset>
                </wp:positionH>
                <wp:positionV relativeFrom="paragraph">
                  <wp:posOffset>1673105</wp:posOffset>
                </wp:positionV>
                <wp:extent cx="360" cy="360"/>
                <wp:effectExtent l="57150" t="57150" r="57150" b="57150"/>
                <wp:wrapNone/>
                <wp:docPr id="300403370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37E9BB" id="Ink 1" o:spid="_x0000_s1026" type="#_x0000_t75" style="position:absolute;margin-left:-60.1pt;margin-top:131.0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">
                <v:imagedata r:id="rId15" o:title=""/>
              </v:shape>
            </w:pict>
          </mc:Fallback>
        </mc:AlternateContent>
      </w:r>
    </w:p>
    <w:tbl>
      <w:tblPr>
        <w:tblpPr w:leftFromText="141" w:rightFromText="141" w:vertAnchor="page" w:horzAnchor="margin" w:tblpY="2903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3"/>
        <w:gridCol w:w="20"/>
        <w:gridCol w:w="325"/>
        <w:gridCol w:w="977"/>
        <w:gridCol w:w="30"/>
        <w:gridCol w:w="3906"/>
        <w:gridCol w:w="7"/>
        <w:gridCol w:w="467"/>
        <w:gridCol w:w="567"/>
        <w:gridCol w:w="2991"/>
      </w:tblGrid>
      <w:tr w:rsidR="003C1593" w:rsidRPr="00757B2E" w14:paraId="459C4231" w14:textId="77777777" w:rsidTr="00FD34A3">
        <w:trPr>
          <w:cantSplit/>
          <w:trHeight w:hRule="exact" w:val="462"/>
        </w:trPr>
        <w:tc>
          <w:tcPr>
            <w:tcW w:w="10773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2F25464" w14:textId="021B3372" w:rsidR="003C1593" w:rsidRPr="00757B2E" w:rsidRDefault="003C159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PERSON</w:t>
            </w:r>
            <w:r w:rsidR="00D33221" w:rsidRPr="00757B2E">
              <w:rPr>
                <w:rFonts w:ascii="Arial" w:hAnsi="Arial" w:cs="Arial"/>
                <w:b/>
                <w:sz w:val="16"/>
                <w:szCs w:val="16"/>
              </w:rPr>
              <w:t>OPPLYSNINGER</w:t>
            </w:r>
          </w:p>
        </w:tc>
      </w:tr>
      <w:tr w:rsidR="003C1593" w:rsidRPr="00757B2E" w14:paraId="0EB9558F" w14:textId="77777777" w:rsidTr="00FD34A3">
        <w:trPr>
          <w:cantSplit/>
          <w:trHeight w:val="362"/>
        </w:trPr>
        <w:tc>
          <w:tcPr>
            <w:tcW w:w="1503" w:type="dxa"/>
            <w:gridSpan w:val="2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16A41EAE" w14:textId="77777777" w:rsidR="003C1593" w:rsidRPr="00757B2E" w:rsidRDefault="003C159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 xml:space="preserve">Søkers fulle navn      </w:t>
            </w:r>
          </w:p>
        </w:tc>
        <w:tc>
          <w:tcPr>
            <w:tcW w:w="9270" w:type="dxa"/>
            <w:gridSpan w:val="8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139BAA0" w14:textId="4D66FE17" w:rsidR="003C1593" w:rsidRPr="00757B2E" w:rsidRDefault="003C1593" w:rsidP="00FD34A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D33221" w:rsidRPr="00757B2E" w14:paraId="43C1952B" w14:textId="77777777" w:rsidTr="00FD34A3">
        <w:trPr>
          <w:cantSplit/>
          <w:trHeight w:val="346"/>
        </w:trPr>
        <w:tc>
          <w:tcPr>
            <w:tcW w:w="1503" w:type="dxa"/>
            <w:gridSpan w:val="2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71402B9" w14:textId="77777777" w:rsidR="00D33221" w:rsidRPr="00757B2E" w:rsidRDefault="00BB05C1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Posta</w:t>
            </w:r>
            <w:r w:rsidR="00D33221" w:rsidRPr="00757B2E">
              <w:rPr>
                <w:rFonts w:ascii="Arial" w:hAnsi="Arial" w:cs="Arial"/>
                <w:b/>
                <w:sz w:val="16"/>
                <w:szCs w:val="16"/>
              </w:rPr>
              <w:t>dresse</w:t>
            </w:r>
          </w:p>
        </w:tc>
        <w:tc>
          <w:tcPr>
            <w:tcW w:w="9270" w:type="dxa"/>
            <w:gridSpan w:val="8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5B960C0" w14:textId="77777777" w:rsidR="00D33221" w:rsidRPr="00757B2E" w:rsidRDefault="00D33221" w:rsidP="00FD34A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D33221" w:rsidRPr="00757B2E" w14:paraId="47F1EC05" w14:textId="77777777" w:rsidTr="00FD34A3">
        <w:trPr>
          <w:cantSplit/>
          <w:trHeight w:val="346"/>
        </w:trPr>
        <w:tc>
          <w:tcPr>
            <w:tcW w:w="1503" w:type="dxa"/>
            <w:gridSpan w:val="2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4847047" w14:textId="77777777" w:rsidR="00D33221" w:rsidRPr="00757B2E" w:rsidRDefault="00D33221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Post nr./sted</w:t>
            </w:r>
          </w:p>
        </w:tc>
        <w:tc>
          <w:tcPr>
            <w:tcW w:w="9270" w:type="dxa"/>
            <w:gridSpan w:val="8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D455F2" w14:textId="2C4B245C" w:rsidR="00D33221" w:rsidRPr="00757B2E" w:rsidRDefault="00D33221" w:rsidP="00FD34A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D33221" w:rsidRPr="00757B2E" w14:paraId="23CB3313" w14:textId="77777777" w:rsidTr="00FD34A3">
        <w:trPr>
          <w:cantSplit/>
          <w:trHeight w:val="346"/>
        </w:trPr>
        <w:tc>
          <w:tcPr>
            <w:tcW w:w="1503" w:type="dxa"/>
            <w:gridSpan w:val="2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6F8641E" w14:textId="77777777" w:rsidR="00D33221" w:rsidRPr="00757B2E" w:rsidRDefault="00D33221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Fødselsdato</w:t>
            </w:r>
          </w:p>
        </w:tc>
        <w:tc>
          <w:tcPr>
            <w:tcW w:w="5238" w:type="dxa"/>
            <w:gridSpan w:val="4"/>
            <w:tcBorders>
              <w:left w:val="single" w:sz="8" w:space="0" w:color="auto"/>
            </w:tcBorders>
            <w:vAlign w:val="center"/>
          </w:tcPr>
          <w:p w14:paraId="2225A6BF" w14:textId="77777777" w:rsidR="00D33221" w:rsidRPr="00757B2E" w:rsidRDefault="00D33221" w:rsidP="00FD34A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b/>
                <w:sz w:val="16"/>
                <w:szCs w:val="16"/>
              </w:rPr>
            </w:r>
            <w:r w:rsidRPr="00757B2E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041" w:type="dxa"/>
            <w:gridSpan w:val="3"/>
            <w:tcBorders>
              <w:right w:val="single" w:sz="4" w:space="0" w:color="auto"/>
            </w:tcBorders>
            <w:vAlign w:val="center"/>
          </w:tcPr>
          <w:p w14:paraId="197AAAAE" w14:textId="77777777" w:rsidR="00D33221" w:rsidRPr="00757B2E" w:rsidRDefault="00D33221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Fødested</w:t>
            </w:r>
          </w:p>
        </w:tc>
        <w:tc>
          <w:tcPr>
            <w:tcW w:w="2991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1F29F05" w14:textId="77777777" w:rsidR="00D33221" w:rsidRPr="00757B2E" w:rsidRDefault="00D33221" w:rsidP="00FD34A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3C1593" w:rsidRPr="00757B2E" w14:paraId="05290F77" w14:textId="77777777" w:rsidTr="00FD34A3">
        <w:trPr>
          <w:cantSplit/>
          <w:trHeight w:val="346"/>
        </w:trPr>
        <w:tc>
          <w:tcPr>
            <w:tcW w:w="1503" w:type="dxa"/>
            <w:gridSpan w:val="2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573127B" w14:textId="77777777" w:rsidR="003C1593" w:rsidRPr="00757B2E" w:rsidRDefault="00A608F2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="00D33221" w:rsidRPr="00757B2E">
              <w:rPr>
                <w:rFonts w:ascii="Arial" w:hAnsi="Arial" w:cs="Arial"/>
                <w:b/>
                <w:sz w:val="16"/>
                <w:szCs w:val="16"/>
              </w:rPr>
              <w:t>-</w:t>
            </w:r>
            <w:r w:rsidR="00BB05C1" w:rsidRPr="00757B2E">
              <w:rPr>
                <w:rFonts w:ascii="Arial" w:hAnsi="Arial" w:cs="Arial"/>
                <w:b/>
                <w:sz w:val="16"/>
                <w:szCs w:val="16"/>
              </w:rPr>
              <w:t>p</w:t>
            </w:r>
            <w:r w:rsidR="00D33221" w:rsidRPr="00757B2E">
              <w:rPr>
                <w:rFonts w:ascii="Arial" w:hAnsi="Arial" w:cs="Arial"/>
                <w:b/>
                <w:sz w:val="16"/>
                <w:szCs w:val="16"/>
              </w:rPr>
              <w:t>ost</w:t>
            </w:r>
          </w:p>
        </w:tc>
        <w:tc>
          <w:tcPr>
            <w:tcW w:w="5238" w:type="dxa"/>
            <w:gridSpan w:val="4"/>
            <w:tcBorders>
              <w:left w:val="single" w:sz="8" w:space="0" w:color="auto"/>
            </w:tcBorders>
            <w:vAlign w:val="center"/>
          </w:tcPr>
          <w:p w14:paraId="6A98C376" w14:textId="77777777" w:rsidR="003C1593" w:rsidRPr="00757B2E" w:rsidRDefault="003C1593" w:rsidP="00FD34A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041" w:type="dxa"/>
            <w:gridSpan w:val="3"/>
            <w:tcBorders>
              <w:right w:val="single" w:sz="4" w:space="0" w:color="auto"/>
            </w:tcBorders>
            <w:vAlign w:val="center"/>
          </w:tcPr>
          <w:p w14:paraId="018F6A5A" w14:textId="77777777" w:rsidR="003C1593" w:rsidRPr="00757B2E" w:rsidRDefault="003C159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Telefon</w:t>
            </w:r>
          </w:p>
        </w:tc>
        <w:tc>
          <w:tcPr>
            <w:tcW w:w="2991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5EFA20F" w14:textId="77777777" w:rsidR="003C1593" w:rsidRPr="00757B2E" w:rsidRDefault="003C1593" w:rsidP="00FD34A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3C1593" w:rsidRPr="00757B2E" w14:paraId="0DF846D3" w14:textId="77777777" w:rsidTr="00FD34A3">
        <w:trPr>
          <w:cantSplit/>
          <w:trHeight w:hRule="exact" w:val="399"/>
        </w:trPr>
        <w:tc>
          <w:tcPr>
            <w:tcW w:w="10773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3430A8C" w14:textId="23AC05BF" w:rsidR="003C1593" w:rsidRPr="00757B2E" w:rsidRDefault="003C159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ARBEIDSGIVER</w:t>
            </w:r>
          </w:p>
        </w:tc>
      </w:tr>
      <w:tr w:rsidR="003C1593" w:rsidRPr="00757B2E" w14:paraId="2CF64B81" w14:textId="77777777" w:rsidTr="00FD34A3">
        <w:trPr>
          <w:cantSplit/>
          <w:trHeight w:hRule="exact" w:val="397"/>
        </w:trPr>
        <w:tc>
          <w:tcPr>
            <w:tcW w:w="148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8C1B558" w14:textId="77777777" w:rsidR="003C1593" w:rsidRPr="00757B2E" w:rsidRDefault="003C159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 xml:space="preserve">Firmanavn: </w:t>
            </w:r>
          </w:p>
        </w:tc>
        <w:tc>
          <w:tcPr>
            <w:tcW w:w="52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569649" w14:textId="77777777" w:rsidR="003C1593" w:rsidRPr="00757B2E" w:rsidRDefault="003C159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sz w:val="16"/>
                <w:szCs w:val="16"/>
              </w:rPr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D03388" w14:textId="77777777" w:rsidR="003C1593" w:rsidRPr="00757B2E" w:rsidRDefault="003C159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Org. Nr.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C55A70B" w14:textId="77777777" w:rsidR="003C1593" w:rsidRPr="00757B2E" w:rsidRDefault="003C159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sz w:val="16"/>
                <w:szCs w:val="16"/>
              </w:rPr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33221" w:rsidRPr="00757B2E" w14:paraId="6B144439" w14:textId="77777777" w:rsidTr="00FD34A3">
        <w:trPr>
          <w:cantSplit/>
          <w:trHeight w:hRule="exact" w:val="397"/>
        </w:trPr>
        <w:tc>
          <w:tcPr>
            <w:tcW w:w="148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FBB6D19" w14:textId="77777777" w:rsidR="00D33221" w:rsidRPr="00757B2E" w:rsidRDefault="00D33221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Postadresse</w:t>
            </w:r>
          </w:p>
        </w:tc>
        <w:tc>
          <w:tcPr>
            <w:tcW w:w="9290" w:type="dxa"/>
            <w:gridSpan w:val="9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4556519" w14:textId="77777777" w:rsidR="00D33221" w:rsidRPr="00757B2E" w:rsidRDefault="00D33221" w:rsidP="00FD34A3">
            <w:pPr>
              <w:rPr>
                <w:rFonts w:ascii="Arial" w:hAnsi="Arial" w:cs="Arial"/>
                <w:sz w:val="16"/>
                <w:szCs w:val="16"/>
              </w:rPr>
            </w:pPr>
            <w:r w:rsidRPr="00757B2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sz w:val="16"/>
                <w:szCs w:val="16"/>
              </w:rPr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33221" w:rsidRPr="00757B2E" w14:paraId="4A34FD8A" w14:textId="77777777" w:rsidTr="00FD34A3">
        <w:trPr>
          <w:cantSplit/>
          <w:trHeight w:hRule="exact" w:val="397"/>
        </w:trPr>
        <w:tc>
          <w:tcPr>
            <w:tcW w:w="148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38A3E3D" w14:textId="77777777" w:rsidR="00D33221" w:rsidRPr="00757B2E" w:rsidRDefault="00D33221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Post nr./sted</w:t>
            </w:r>
          </w:p>
        </w:tc>
        <w:tc>
          <w:tcPr>
            <w:tcW w:w="9290" w:type="dxa"/>
            <w:gridSpan w:val="9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98263A1" w14:textId="77777777" w:rsidR="00D33221" w:rsidRPr="00757B2E" w:rsidRDefault="00D33221" w:rsidP="00FD34A3">
            <w:pPr>
              <w:rPr>
                <w:rFonts w:ascii="Arial" w:hAnsi="Arial" w:cs="Arial"/>
                <w:sz w:val="16"/>
                <w:szCs w:val="16"/>
              </w:rPr>
            </w:pPr>
            <w:r w:rsidRPr="00757B2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sz w:val="16"/>
                <w:szCs w:val="16"/>
              </w:rPr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3C1593" w:rsidRPr="00757B2E" w14:paraId="1792A34B" w14:textId="77777777" w:rsidTr="00FD34A3">
        <w:trPr>
          <w:cantSplit/>
          <w:trHeight w:hRule="exact" w:val="397"/>
        </w:trPr>
        <w:tc>
          <w:tcPr>
            <w:tcW w:w="148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EF801B" w14:textId="77777777" w:rsidR="003C1593" w:rsidRPr="00757B2E" w:rsidRDefault="003C159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Kontaktperson</w:t>
            </w:r>
          </w:p>
        </w:tc>
        <w:tc>
          <w:tcPr>
            <w:tcW w:w="9290" w:type="dxa"/>
            <w:gridSpan w:val="9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8127802" w14:textId="043BE434" w:rsidR="003C1593" w:rsidRPr="00757B2E" w:rsidRDefault="003C1593" w:rsidP="00FD34A3">
            <w:pPr>
              <w:rPr>
                <w:rFonts w:ascii="Arial" w:hAnsi="Arial" w:cs="Arial"/>
                <w:sz w:val="16"/>
                <w:szCs w:val="16"/>
              </w:rPr>
            </w:pPr>
            <w:r w:rsidRPr="00757B2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sz w:val="16"/>
                <w:szCs w:val="16"/>
              </w:rPr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3C1593" w:rsidRPr="00757B2E" w14:paraId="48962530" w14:textId="77777777" w:rsidTr="00FD34A3">
        <w:trPr>
          <w:cantSplit/>
          <w:trHeight w:hRule="exact" w:val="397"/>
        </w:trPr>
        <w:tc>
          <w:tcPr>
            <w:tcW w:w="148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8F416B" w14:textId="77777777" w:rsidR="003C1593" w:rsidRPr="00757B2E" w:rsidRDefault="00A608F2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="003C1593" w:rsidRPr="00757B2E">
              <w:rPr>
                <w:rFonts w:ascii="Arial" w:hAnsi="Arial" w:cs="Arial"/>
                <w:b/>
                <w:sz w:val="16"/>
                <w:szCs w:val="16"/>
              </w:rPr>
              <w:t>-post</w:t>
            </w:r>
          </w:p>
        </w:tc>
        <w:tc>
          <w:tcPr>
            <w:tcW w:w="526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DA985" w14:textId="77777777" w:rsidR="003C1593" w:rsidRPr="00757B2E" w:rsidRDefault="003C1593" w:rsidP="00FD34A3">
            <w:pPr>
              <w:rPr>
                <w:rFonts w:ascii="Arial" w:hAnsi="Arial" w:cs="Arial"/>
                <w:sz w:val="16"/>
                <w:szCs w:val="16"/>
              </w:rPr>
            </w:pPr>
            <w:r w:rsidRPr="00757B2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sz w:val="16"/>
                <w:szCs w:val="16"/>
              </w:rPr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D32B4" w14:textId="77777777" w:rsidR="003C1593" w:rsidRPr="00757B2E" w:rsidRDefault="003C159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Telefon</w:t>
            </w:r>
          </w:p>
        </w:tc>
        <w:tc>
          <w:tcPr>
            <w:tcW w:w="2991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FBEDFA2" w14:textId="77777777" w:rsidR="003C1593" w:rsidRPr="00757B2E" w:rsidRDefault="003C159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sz w:val="16"/>
                <w:szCs w:val="16"/>
              </w:rPr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3C1593" w:rsidRPr="00757B2E" w14:paraId="5F9F85A8" w14:textId="77777777" w:rsidTr="00FD34A3">
        <w:trPr>
          <w:cantSplit/>
          <w:trHeight w:hRule="exact" w:val="394"/>
        </w:trPr>
        <w:tc>
          <w:tcPr>
            <w:tcW w:w="10773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431D8C63" w14:textId="77777777" w:rsidR="003C1593" w:rsidRPr="00757B2E" w:rsidRDefault="003C159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SØKER SERTIFISERING FOR:</w:t>
            </w:r>
          </w:p>
        </w:tc>
      </w:tr>
      <w:tr w:rsidR="00FD34A3" w:rsidRPr="00757B2E" w14:paraId="7410579E" w14:textId="77777777" w:rsidTr="0093185D">
        <w:trPr>
          <w:cantSplit/>
          <w:trHeight w:val="311"/>
        </w:trPr>
        <w:tc>
          <w:tcPr>
            <w:tcW w:w="1828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5D77A1E" w14:textId="77777777" w:rsidR="00FD34A3" w:rsidRPr="00757B2E" w:rsidRDefault="00FD34A3" w:rsidP="00FD34A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B2E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bCs/>
                <w:sz w:val="20"/>
              </w:rPr>
            </w:r>
            <w:r w:rsidRPr="00757B2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bCs/>
                <w:sz w:val="20"/>
              </w:rPr>
              <w:fldChar w:fldCharType="end"/>
            </w:r>
            <w:r w:rsidRPr="00757B2E">
              <w:rPr>
                <w:rFonts w:ascii="Arial" w:hAnsi="Arial" w:cs="Arial"/>
                <w:bCs/>
                <w:sz w:val="20"/>
              </w:rPr>
              <w:t xml:space="preserve"> </w:t>
            </w:r>
            <w:r w:rsidRPr="00757B2E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>Kjeloperatør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747C95" w14:textId="77777777" w:rsidR="00FD34A3" w:rsidRPr="00757B2E" w:rsidRDefault="00FD34A3" w:rsidP="00FD34A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3"/>
            <w:r w:rsidRPr="00757B2E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bCs/>
                <w:sz w:val="20"/>
              </w:rPr>
            </w:r>
            <w:r w:rsidRPr="00757B2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bCs/>
                <w:sz w:val="20"/>
              </w:rPr>
              <w:fldChar w:fldCharType="end"/>
            </w:r>
            <w:bookmarkEnd w:id="0"/>
            <w:r w:rsidRPr="00757B2E">
              <w:rPr>
                <w:rFonts w:ascii="Arial" w:hAnsi="Arial" w:cs="Arial"/>
                <w:bCs/>
                <w:sz w:val="20"/>
              </w:rPr>
              <w:t xml:space="preserve"> 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Søker har gjennomført min. 3 måneders bedriftsintern opplæring</w:t>
            </w: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2DDC3600" w14:textId="74B95E56" w:rsidR="00FD34A3" w:rsidRPr="00757B2E" w:rsidRDefault="00FD34A3" w:rsidP="00FD34A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B2E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b/>
                <w:sz w:val="20"/>
              </w:rPr>
            </w:r>
            <w:r w:rsidRPr="00757B2E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b/>
                <w:sz w:val="20"/>
              </w:rPr>
              <w:fldChar w:fldCharType="end"/>
            </w:r>
            <w:r w:rsidR="00A608F2" w:rsidRPr="00757B2E">
              <w:rPr>
                <w:rFonts w:ascii="Arial" w:hAnsi="Arial" w:cs="Arial"/>
                <w:b/>
                <w:sz w:val="20"/>
              </w:rPr>
              <w:t xml:space="preserve"> </w:t>
            </w:r>
            <w:r w:rsidR="00A608F2" w:rsidRPr="00757B2E">
              <w:rPr>
                <w:rFonts w:ascii="Arial" w:hAnsi="Arial" w:cs="Arial"/>
                <w:bCs/>
                <w:sz w:val="16"/>
                <w:szCs w:val="16"/>
              </w:rPr>
              <w:t>Bekreftelse vedlagt</w:t>
            </w:r>
          </w:p>
        </w:tc>
      </w:tr>
      <w:tr w:rsidR="00FD34A3" w:rsidRPr="00757B2E" w14:paraId="6E33E58E" w14:textId="77777777" w:rsidTr="0093185D">
        <w:trPr>
          <w:cantSplit/>
          <w:trHeight w:val="311"/>
        </w:trPr>
        <w:tc>
          <w:tcPr>
            <w:tcW w:w="182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FE3C63" w14:textId="77777777" w:rsidR="00FD34A3" w:rsidRPr="00757B2E" w:rsidRDefault="00FD34A3" w:rsidP="00FD34A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B2E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bCs/>
                <w:sz w:val="20"/>
              </w:rPr>
            </w:r>
            <w:r w:rsidRPr="00757B2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bCs/>
                <w:sz w:val="20"/>
              </w:rPr>
              <w:fldChar w:fldCharType="end"/>
            </w:r>
            <w:r w:rsidRPr="00757B2E">
              <w:rPr>
                <w:rFonts w:ascii="Arial" w:hAnsi="Arial" w:cs="Arial"/>
                <w:bCs/>
                <w:sz w:val="20"/>
              </w:rPr>
              <w:t xml:space="preserve"> 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5 års fornyelse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5F82B4" w14:textId="77777777" w:rsidR="00FD34A3" w:rsidRPr="00757B2E" w:rsidRDefault="00FD34A3" w:rsidP="00FD34A3">
            <w:pPr>
              <w:rPr>
                <w:rFonts w:ascii="Arial" w:hAnsi="Arial" w:cs="Arial"/>
                <w:bCs/>
                <w:sz w:val="20"/>
              </w:rPr>
            </w:pPr>
            <w:r w:rsidRPr="00757B2E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B2E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bCs/>
                <w:sz w:val="20"/>
              </w:rPr>
            </w:r>
            <w:r w:rsidRPr="00757B2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bCs/>
                <w:sz w:val="20"/>
              </w:rPr>
              <w:fldChar w:fldCharType="end"/>
            </w:r>
            <w:r w:rsidRPr="00757B2E">
              <w:rPr>
                <w:rFonts w:ascii="Arial" w:hAnsi="Arial" w:cs="Arial"/>
                <w:bCs/>
                <w:sz w:val="20"/>
              </w:rPr>
              <w:t xml:space="preserve"> 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Søker har vært aktiv på kjel/kjelanlegg min. 1 av de 3 siste årene</w:t>
            </w: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4825D39C" w14:textId="77777777" w:rsidR="00FD34A3" w:rsidRPr="00757B2E" w:rsidRDefault="00FD34A3" w:rsidP="00FD34A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B2E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b/>
                <w:sz w:val="20"/>
              </w:rPr>
            </w:r>
            <w:r w:rsidRPr="00757B2E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b/>
                <w:sz w:val="20"/>
              </w:rPr>
              <w:fldChar w:fldCharType="end"/>
            </w:r>
            <w:r w:rsidR="00A608F2" w:rsidRPr="00757B2E">
              <w:rPr>
                <w:rFonts w:ascii="Arial" w:hAnsi="Arial" w:cs="Arial"/>
                <w:b/>
                <w:sz w:val="20"/>
              </w:rPr>
              <w:t xml:space="preserve"> </w:t>
            </w:r>
            <w:r w:rsidR="00A608F2" w:rsidRPr="00757B2E">
              <w:rPr>
                <w:rFonts w:ascii="Arial" w:hAnsi="Arial" w:cs="Arial"/>
                <w:bCs/>
                <w:sz w:val="16"/>
                <w:szCs w:val="16"/>
              </w:rPr>
              <w:t xml:space="preserve">Kopi av </w:t>
            </w:r>
            <w:r w:rsidR="0093185D" w:rsidRPr="00757B2E">
              <w:rPr>
                <w:rFonts w:ascii="Arial" w:hAnsi="Arial" w:cs="Arial"/>
                <w:bCs/>
                <w:sz w:val="16"/>
                <w:szCs w:val="16"/>
              </w:rPr>
              <w:t xml:space="preserve">kjeloperatør sertifikat </w:t>
            </w:r>
            <w:r w:rsidR="00A608F2" w:rsidRPr="00757B2E">
              <w:rPr>
                <w:rFonts w:ascii="Arial" w:hAnsi="Arial" w:cs="Arial"/>
                <w:bCs/>
                <w:sz w:val="16"/>
                <w:szCs w:val="16"/>
              </w:rPr>
              <w:t>vedlagt</w:t>
            </w:r>
          </w:p>
        </w:tc>
      </w:tr>
      <w:tr w:rsidR="00FD34A3" w:rsidRPr="00757B2E" w14:paraId="7F1AE67C" w14:textId="77777777" w:rsidTr="0093185D">
        <w:trPr>
          <w:cantSplit/>
          <w:trHeight w:val="274"/>
        </w:trPr>
        <w:tc>
          <w:tcPr>
            <w:tcW w:w="1828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7FA74BE" w14:textId="77777777" w:rsidR="00FD34A3" w:rsidRPr="00757B2E" w:rsidRDefault="00FD34A3" w:rsidP="00FD34A3">
            <w:pPr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</w:pPr>
            <w:r w:rsidRPr="00757B2E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B2E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bCs/>
                <w:sz w:val="20"/>
              </w:rPr>
            </w:r>
            <w:r w:rsidRPr="00757B2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bCs/>
                <w:sz w:val="20"/>
              </w:rPr>
              <w:fldChar w:fldCharType="end"/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757B2E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>Kjelpasser</w:t>
            </w:r>
          </w:p>
        </w:tc>
        <w:tc>
          <w:tcPr>
            <w:tcW w:w="5387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5D761D" w14:textId="77777777" w:rsidR="00FD34A3" w:rsidRPr="00757B2E" w:rsidRDefault="00FD34A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B2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sz w:val="20"/>
              </w:rPr>
            </w:r>
            <w:r w:rsidRPr="00757B2E">
              <w:rPr>
                <w:rFonts w:ascii="Arial" w:hAnsi="Arial" w:cs="Arial"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sz w:val="20"/>
              </w:rPr>
              <w:fldChar w:fldCharType="end"/>
            </w:r>
            <w:r w:rsidRPr="00757B2E">
              <w:rPr>
                <w:rFonts w:ascii="Arial" w:hAnsi="Arial" w:cs="Arial"/>
                <w:sz w:val="20"/>
              </w:rPr>
              <w:t xml:space="preserve"> </w:t>
            </w:r>
            <w:r w:rsidRPr="00757B2E">
              <w:rPr>
                <w:rFonts w:ascii="Arial" w:hAnsi="Arial" w:cs="Arial"/>
                <w:sz w:val="16"/>
                <w:szCs w:val="16"/>
              </w:rPr>
              <w:t>Søker har deltatt på månedskontroll og start/stopp av kjel/kjelanlegg</w:t>
            </w:r>
            <w:r w:rsidRPr="00757B2E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558" w:type="dxa"/>
            <w:gridSpan w:val="2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14:paraId="22890F41" w14:textId="77777777" w:rsidR="00FD34A3" w:rsidRPr="00757B2E" w:rsidRDefault="00FD34A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B2E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b/>
                <w:sz w:val="20"/>
              </w:rPr>
            </w:r>
            <w:r w:rsidRPr="00757B2E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b/>
                <w:sz w:val="20"/>
              </w:rPr>
              <w:fldChar w:fldCharType="end"/>
            </w:r>
            <w:r w:rsidR="00E85673" w:rsidRPr="00757B2E">
              <w:rPr>
                <w:rFonts w:ascii="Arial" w:hAnsi="Arial" w:cs="Arial"/>
                <w:b/>
                <w:sz w:val="20"/>
              </w:rPr>
              <w:t xml:space="preserve"> </w:t>
            </w:r>
            <w:r w:rsidR="00E85673" w:rsidRPr="00757B2E">
              <w:rPr>
                <w:rFonts w:ascii="Arial" w:hAnsi="Arial" w:cs="Arial"/>
                <w:bCs/>
                <w:sz w:val="16"/>
                <w:szCs w:val="16"/>
              </w:rPr>
              <w:t>Kopi av kjeloperatør</w:t>
            </w:r>
            <w:r w:rsidR="0093185D" w:rsidRPr="00757B2E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E85673" w:rsidRPr="00757B2E">
              <w:rPr>
                <w:rFonts w:ascii="Arial" w:hAnsi="Arial" w:cs="Arial"/>
                <w:bCs/>
                <w:sz w:val="16"/>
                <w:szCs w:val="16"/>
              </w:rPr>
              <w:t>sertifikat vedl</w:t>
            </w:r>
            <w:r w:rsidR="0093185D" w:rsidRPr="00757B2E">
              <w:rPr>
                <w:rFonts w:ascii="Arial" w:hAnsi="Arial" w:cs="Arial"/>
                <w:bCs/>
                <w:sz w:val="16"/>
                <w:szCs w:val="16"/>
              </w:rPr>
              <w:t>agt</w:t>
            </w:r>
          </w:p>
        </w:tc>
      </w:tr>
      <w:tr w:rsidR="00FD34A3" w:rsidRPr="00757B2E" w14:paraId="1E158611" w14:textId="77777777" w:rsidTr="0093185D">
        <w:trPr>
          <w:cantSplit/>
          <w:trHeight w:val="274"/>
        </w:trPr>
        <w:tc>
          <w:tcPr>
            <w:tcW w:w="1828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60913E4" w14:textId="77777777" w:rsidR="00FD34A3" w:rsidRPr="00757B2E" w:rsidRDefault="00FD34A3" w:rsidP="00FD34A3">
            <w:pPr>
              <w:rPr>
                <w:rFonts w:ascii="Arial" w:hAnsi="Arial" w:cs="Arial"/>
                <w:bCs/>
                <w:sz w:val="20"/>
              </w:rPr>
            </w:pPr>
            <w:r w:rsidRPr="00757B2E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B2E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bCs/>
                <w:sz w:val="20"/>
              </w:rPr>
            </w:r>
            <w:r w:rsidRPr="00757B2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bCs/>
                <w:sz w:val="20"/>
              </w:rPr>
              <w:fldChar w:fldCharType="end"/>
            </w:r>
            <w:r w:rsidRPr="00757B2E">
              <w:rPr>
                <w:rFonts w:ascii="Arial" w:hAnsi="Arial" w:cs="Arial"/>
                <w:bCs/>
                <w:sz w:val="20"/>
              </w:rPr>
              <w:t xml:space="preserve"> </w:t>
            </w:r>
            <w:r w:rsidRPr="00757B2E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>5 års fornyelse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CDA95" w14:textId="77777777" w:rsidR="00FD34A3" w:rsidRPr="00757B2E" w:rsidRDefault="00FD34A3" w:rsidP="00FD34A3">
            <w:pPr>
              <w:rPr>
                <w:rFonts w:ascii="Arial" w:hAnsi="Arial" w:cs="Arial"/>
                <w:bCs/>
                <w:sz w:val="20"/>
              </w:rPr>
            </w:pPr>
            <w:r w:rsidRPr="00757B2E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B2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sz w:val="20"/>
              </w:rPr>
            </w:r>
            <w:r w:rsidRPr="00757B2E">
              <w:rPr>
                <w:rFonts w:ascii="Arial" w:hAnsi="Arial" w:cs="Arial"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sz w:val="20"/>
              </w:rPr>
              <w:fldChar w:fldCharType="end"/>
            </w:r>
            <w:r w:rsidRPr="00757B2E">
              <w:rPr>
                <w:rFonts w:ascii="Arial" w:hAnsi="Arial" w:cs="Arial"/>
                <w:sz w:val="20"/>
              </w:rPr>
              <w:t xml:space="preserve"> </w:t>
            </w:r>
            <w:r w:rsidRPr="00757B2E">
              <w:rPr>
                <w:rFonts w:ascii="Arial" w:hAnsi="Arial" w:cs="Arial"/>
                <w:bCs/>
                <w:sz w:val="16"/>
                <w:szCs w:val="16"/>
              </w:rPr>
              <w:t>Søker har vært aktiv på kjel/kjelanlegg min. 1 av de 3 siste årene</w:t>
            </w: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506A6E47" w14:textId="77777777" w:rsidR="00FD34A3" w:rsidRPr="00757B2E" w:rsidRDefault="00FD34A3" w:rsidP="00FD34A3">
            <w:pPr>
              <w:rPr>
                <w:rFonts w:ascii="Arial" w:hAnsi="Arial" w:cs="Arial"/>
                <w:bCs/>
                <w:sz w:val="20"/>
              </w:rPr>
            </w:pPr>
            <w:r w:rsidRPr="00757B2E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B2E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b/>
                <w:sz w:val="20"/>
              </w:rPr>
            </w:r>
            <w:r w:rsidRPr="00757B2E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b/>
                <w:sz w:val="20"/>
              </w:rPr>
              <w:fldChar w:fldCharType="end"/>
            </w:r>
            <w:r w:rsidR="0093185D" w:rsidRPr="00757B2E">
              <w:rPr>
                <w:rFonts w:ascii="Arial" w:hAnsi="Arial" w:cs="Arial"/>
                <w:b/>
                <w:sz w:val="20"/>
              </w:rPr>
              <w:t xml:space="preserve"> </w:t>
            </w:r>
            <w:r w:rsidR="0093185D" w:rsidRPr="00757B2E">
              <w:rPr>
                <w:rFonts w:ascii="Arial" w:hAnsi="Arial" w:cs="Arial"/>
                <w:bCs/>
                <w:sz w:val="16"/>
                <w:szCs w:val="16"/>
              </w:rPr>
              <w:t>Kopi av kjelpasser sertifikat vedlagt</w:t>
            </w:r>
          </w:p>
        </w:tc>
      </w:tr>
      <w:tr w:rsidR="00FD34A3" w:rsidRPr="00757B2E" w14:paraId="40CA1FA5" w14:textId="77777777" w:rsidTr="00FD34A3">
        <w:trPr>
          <w:cantSplit/>
          <w:trHeight w:val="52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C4FFB6" w14:textId="77777777" w:rsidR="00FD34A3" w:rsidRPr="00757B2E" w:rsidRDefault="00FD34A3" w:rsidP="00FD34A3">
            <w:pPr>
              <w:pStyle w:val="Brdtekst"/>
              <w:rPr>
                <w:rFonts w:ascii="Arial" w:hAnsi="Arial" w:cs="Arial"/>
                <w:sz w:val="16"/>
                <w:szCs w:val="16"/>
              </w:rPr>
            </w:pPr>
            <w:r w:rsidRPr="00757B2E">
              <w:rPr>
                <w:rFonts w:ascii="Arial" w:hAnsi="Arial" w:cs="Arial"/>
                <w:sz w:val="16"/>
                <w:szCs w:val="16"/>
              </w:rPr>
              <w:t>Standard/Sertifiseringsordning:</w:t>
            </w:r>
          </w:p>
        </w:tc>
        <w:tc>
          <w:tcPr>
            <w:tcW w:w="7938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292B22C" w14:textId="64B49044" w:rsidR="00FD34A3" w:rsidRPr="00757B2E" w:rsidRDefault="00FD34A3" w:rsidP="00FD34A3">
            <w:pPr>
              <w:pStyle w:val="Brdtekst"/>
              <w:rPr>
                <w:rFonts w:ascii="Arial" w:hAnsi="Arial" w:cs="Arial"/>
                <w:b w:val="0"/>
                <w:sz w:val="16"/>
                <w:szCs w:val="16"/>
              </w:rPr>
            </w:pPr>
            <w:r w:rsidRPr="00757B2E">
              <w:rPr>
                <w:rFonts w:ascii="Arial" w:hAnsi="Arial" w:cs="Arial"/>
                <w:b w:val="0"/>
                <w:sz w:val="16"/>
                <w:szCs w:val="16"/>
              </w:rPr>
              <w:t xml:space="preserve">FORCE Technology Norway sin sertifiseringsordning utarbeidet med bakgrunn i </w:t>
            </w:r>
            <w:proofErr w:type="spellStart"/>
            <w:r w:rsidRPr="00757B2E">
              <w:rPr>
                <w:rFonts w:ascii="Arial" w:hAnsi="Arial" w:cs="Arial"/>
                <w:b w:val="0"/>
                <w:sz w:val="16"/>
                <w:szCs w:val="16"/>
              </w:rPr>
              <w:t>dsb</w:t>
            </w:r>
            <w:proofErr w:type="spellEnd"/>
            <w:r w:rsidRPr="00757B2E">
              <w:rPr>
                <w:rFonts w:ascii="Arial" w:hAnsi="Arial" w:cs="Arial"/>
                <w:b w:val="0"/>
                <w:sz w:val="16"/>
                <w:szCs w:val="16"/>
              </w:rPr>
              <w:t xml:space="preserve"> temaveiledning om bruk av farlig stoff del 2</w:t>
            </w:r>
            <w:r w:rsidR="0093185D" w:rsidRPr="00757B2E">
              <w:rPr>
                <w:rFonts w:ascii="Arial" w:hAnsi="Arial" w:cs="Arial"/>
                <w:b w:val="0"/>
                <w:sz w:val="16"/>
                <w:szCs w:val="16"/>
              </w:rPr>
              <w:t xml:space="preserve">. Akkreditert </w:t>
            </w:r>
            <w:proofErr w:type="spellStart"/>
            <w:r w:rsidRPr="00757B2E">
              <w:rPr>
                <w:rFonts w:ascii="Arial" w:hAnsi="Arial" w:cs="Arial"/>
                <w:b w:val="0"/>
                <w:sz w:val="16"/>
                <w:szCs w:val="16"/>
              </w:rPr>
              <w:t>iht</w:t>
            </w:r>
            <w:proofErr w:type="spellEnd"/>
            <w:r w:rsidRPr="00757B2E">
              <w:rPr>
                <w:rFonts w:ascii="Arial" w:hAnsi="Arial" w:cs="Arial"/>
                <w:b w:val="0"/>
                <w:sz w:val="16"/>
                <w:szCs w:val="16"/>
              </w:rPr>
              <w:t xml:space="preserve"> </w:t>
            </w:r>
            <w:r w:rsidR="0093185D" w:rsidRPr="00757B2E">
              <w:rPr>
                <w:rFonts w:ascii="Arial" w:hAnsi="Arial" w:cs="Arial"/>
                <w:b w:val="0"/>
                <w:sz w:val="16"/>
                <w:szCs w:val="16"/>
              </w:rPr>
              <w:t>NS-</w:t>
            </w:r>
            <w:r w:rsidRPr="00757B2E">
              <w:rPr>
                <w:rFonts w:ascii="Arial" w:hAnsi="Arial" w:cs="Arial"/>
                <w:b w:val="0"/>
                <w:sz w:val="16"/>
                <w:szCs w:val="16"/>
              </w:rPr>
              <w:t>EN ISO 17024.</w:t>
            </w:r>
          </w:p>
        </w:tc>
      </w:tr>
      <w:tr w:rsidR="00FD34A3" w:rsidRPr="00757B2E" w14:paraId="448344F7" w14:textId="77777777" w:rsidTr="00FD34A3">
        <w:trPr>
          <w:cantSplit/>
          <w:trHeight w:hRule="exact" w:val="397"/>
        </w:trPr>
        <w:tc>
          <w:tcPr>
            <w:tcW w:w="10773" w:type="dxa"/>
            <w:gridSpan w:val="10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52CD8BB" w14:textId="03C7702A" w:rsidR="00FD34A3" w:rsidRPr="00757B2E" w:rsidRDefault="00FD34A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UTVIDET EKSAMENSTID</w:t>
            </w:r>
          </w:p>
        </w:tc>
      </w:tr>
      <w:tr w:rsidR="00FD34A3" w:rsidRPr="00757B2E" w14:paraId="5471D2C7" w14:textId="77777777" w:rsidTr="00FD34A3">
        <w:trPr>
          <w:cantSplit/>
          <w:trHeight w:val="450"/>
        </w:trPr>
        <w:tc>
          <w:tcPr>
            <w:tcW w:w="10773" w:type="dxa"/>
            <w:gridSpan w:val="10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AF9990F" w14:textId="2A22C1D6" w:rsidR="00FD34A3" w:rsidRPr="00757B2E" w:rsidRDefault="00FD34A3" w:rsidP="00FD34A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bookmarkStart w:id="1" w:name="Check4"/>
            <w:r w:rsidRPr="00757B2E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B2E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757B2E">
              <w:rPr>
                <w:rFonts w:ascii="Arial" w:hAnsi="Arial" w:cs="Arial"/>
                <w:b/>
                <w:sz w:val="20"/>
              </w:rPr>
            </w:r>
            <w:r w:rsidRPr="00757B2E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757B2E">
              <w:rPr>
                <w:rFonts w:ascii="Arial" w:hAnsi="Arial" w:cs="Arial"/>
                <w:b/>
                <w:sz w:val="20"/>
              </w:rPr>
              <w:fldChar w:fldCharType="end"/>
            </w:r>
            <w:bookmarkEnd w:id="1"/>
            <w:r w:rsidRPr="00757B2E">
              <w:rPr>
                <w:rFonts w:ascii="Arial" w:hAnsi="Arial" w:cs="Arial"/>
                <w:b/>
                <w:sz w:val="20"/>
              </w:rPr>
              <w:t xml:space="preserve"> </w:t>
            </w:r>
            <w:r w:rsidRPr="00757B2E">
              <w:rPr>
                <w:rFonts w:ascii="Arial" w:hAnsi="Arial" w:cs="Arial"/>
                <w:b/>
                <w:sz w:val="16"/>
                <w:szCs w:val="16"/>
              </w:rPr>
              <w:t xml:space="preserve">Søker om utvidet eksaminasjonstid.  Dokumentasjon fra 3.part vedlegges for behandling. </w:t>
            </w:r>
          </w:p>
        </w:tc>
      </w:tr>
      <w:tr w:rsidR="00FD34A3" w:rsidRPr="00757B2E" w14:paraId="53F23778" w14:textId="77777777" w:rsidTr="00FD34A3">
        <w:trPr>
          <w:cantSplit/>
          <w:trHeight w:hRule="exact" w:val="449"/>
        </w:trPr>
        <w:tc>
          <w:tcPr>
            <w:tcW w:w="1077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DAFFFB9" w14:textId="76B7E260" w:rsidR="00FD34A3" w:rsidRPr="00757B2E" w:rsidRDefault="00FD34A3" w:rsidP="00FD34A3">
            <w:pPr>
              <w:rPr>
                <w:rFonts w:ascii="Arial" w:hAnsi="Arial" w:cs="Arial"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sz w:val="16"/>
                <w:szCs w:val="16"/>
              </w:rPr>
              <w:t>VEDLEGG TIL SØKNAD</w:t>
            </w:r>
          </w:p>
        </w:tc>
      </w:tr>
      <w:tr w:rsidR="00FD34A3" w:rsidRPr="00757B2E" w14:paraId="0EAF9DB1" w14:textId="77777777" w:rsidTr="00FD34A3">
        <w:trPr>
          <w:cantSplit/>
          <w:trHeight w:hRule="exact" w:val="449"/>
        </w:trPr>
        <w:tc>
          <w:tcPr>
            <w:tcW w:w="280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46D994" w14:textId="77777777" w:rsidR="00FD34A3" w:rsidRPr="00757B2E" w:rsidRDefault="00FD34A3" w:rsidP="00FD34A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bCs/>
                <w:sz w:val="16"/>
                <w:szCs w:val="16"/>
              </w:rPr>
              <w:t>Antall nummererte vedlegg</w:t>
            </w:r>
          </w:p>
        </w:tc>
        <w:tc>
          <w:tcPr>
            <w:tcW w:w="7968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F15B438" w14:textId="3417D74E" w:rsidR="00FD34A3" w:rsidRPr="00757B2E" w:rsidRDefault="00FD34A3" w:rsidP="00FD34A3">
            <w:pPr>
              <w:rPr>
                <w:rFonts w:ascii="Arial" w:hAnsi="Arial" w:cs="Arial"/>
                <w:sz w:val="16"/>
                <w:szCs w:val="16"/>
              </w:rPr>
            </w:pPr>
            <w:r w:rsidRPr="00757B2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sz w:val="16"/>
                <w:szCs w:val="16"/>
              </w:rPr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57B2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D34A3" w:rsidRPr="00757B2E" w14:paraId="1C07C557" w14:textId="77777777" w:rsidTr="00FD34A3">
        <w:trPr>
          <w:cantSplit/>
          <w:trHeight w:hRule="exact" w:val="449"/>
        </w:trPr>
        <w:tc>
          <w:tcPr>
            <w:tcW w:w="1077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2413E82" w14:textId="18F18416" w:rsidR="00FD34A3" w:rsidRPr="00757B2E" w:rsidRDefault="00FD34A3" w:rsidP="00FD34A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7B2E">
              <w:rPr>
                <w:rFonts w:ascii="Arial" w:hAnsi="Arial" w:cs="Arial"/>
                <w:b/>
                <w:bCs/>
                <w:sz w:val="16"/>
                <w:szCs w:val="16"/>
              </w:rPr>
              <w:t>Merknader og tilleggsopplysninger</w:t>
            </w:r>
          </w:p>
        </w:tc>
      </w:tr>
      <w:tr w:rsidR="00FD34A3" w:rsidRPr="00757B2E" w14:paraId="194C56C7" w14:textId="77777777" w:rsidTr="00FD34A3">
        <w:trPr>
          <w:cantSplit/>
          <w:trHeight w:hRule="exact" w:val="1435"/>
        </w:trPr>
        <w:tc>
          <w:tcPr>
            <w:tcW w:w="1077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bottom"/>
          </w:tcPr>
          <w:p w14:paraId="712A525A" w14:textId="45644093" w:rsidR="00FD34A3" w:rsidRPr="00757B2E" w:rsidRDefault="00FD34A3" w:rsidP="00FD34A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FA63CEE" w14:textId="44705D59" w:rsidR="00FD34A3" w:rsidRPr="00757B2E" w:rsidRDefault="00FD34A3" w:rsidP="00FD34A3">
            <w:pPr>
              <w:rPr>
                <w:rFonts w:ascii="Arial" w:hAnsi="Arial" w:cs="Arial"/>
                <w:sz w:val="16"/>
                <w:szCs w:val="16"/>
              </w:rPr>
            </w:pPr>
            <w:r w:rsidRPr="00757B2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B2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57B2E">
              <w:rPr>
                <w:rFonts w:ascii="Arial" w:hAnsi="Arial" w:cs="Arial"/>
                <w:sz w:val="16"/>
                <w:szCs w:val="16"/>
              </w:rPr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7B2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277C6894" w14:textId="6F4B1E8B" w:rsidR="00FD34A3" w:rsidRPr="00757B2E" w:rsidRDefault="00FD34A3" w:rsidP="00FD34A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AC4C1D1" w14:textId="211CFC75" w:rsidR="00FD34A3" w:rsidRPr="00757B2E" w:rsidRDefault="00FD34A3" w:rsidP="00FD34A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0A9E0B1" w14:textId="201A557C" w:rsidR="00016C1E" w:rsidRPr="00757B2E" w:rsidRDefault="00C070CD">
      <w:pPr>
        <w:rPr>
          <w:rFonts w:ascii="Arial" w:hAnsi="Arial" w:cs="Arial"/>
          <w:sz w:val="16"/>
          <w:szCs w:val="16"/>
        </w:rPr>
      </w:pPr>
      <w:r w:rsidRPr="00757B2E">
        <w:rPr>
          <w:rFonts w:ascii="Arial" w:hAnsi="Arial" w:cs="Arial"/>
          <w:sz w:val="16"/>
          <w:szCs w:val="16"/>
        </w:rPr>
        <w:br w:type="page"/>
      </w:r>
    </w:p>
    <w:tbl>
      <w:tblPr>
        <w:tblW w:w="1077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0"/>
        <w:gridCol w:w="83"/>
        <w:gridCol w:w="8246"/>
      </w:tblGrid>
      <w:tr w:rsidR="00D1525D" w:rsidRPr="00757B2E" w14:paraId="7FCE5D58" w14:textId="77777777" w:rsidTr="00D1525D">
        <w:trPr>
          <w:trHeight w:val="367"/>
        </w:trPr>
        <w:tc>
          <w:tcPr>
            <w:tcW w:w="10779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D9D9D9"/>
          </w:tcPr>
          <w:p w14:paraId="301DBC52" w14:textId="77777777" w:rsidR="00D1525D" w:rsidRPr="00757B2E" w:rsidRDefault="00D1525D" w:rsidP="00D1525D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757B2E">
              <w:rPr>
                <w:rFonts w:ascii="Arial" w:hAnsi="Arial" w:cs="Arial"/>
                <w:b/>
                <w:sz w:val="32"/>
                <w:szCs w:val="32"/>
              </w:rPr>
              <w:lastRenderedPageBreak/>
              <w:t>SØKERS ERKLÆRING</w:t>
            </w:r>
          </w:p>
        </w:tc>
      </w:tr>
      <w:tr w:rsidR="00886754" w:rsidRPr="00757B2E" w14:paraId="6A56221C" w14:textId="77777777" w:rsidTr="00114E7F">
        <w:tc>
          <w:tcPr>
            <w:tcW w:w="10779" w:type="dxa"/>
            <w:gridSpan w:val="3"/>
            <w:tcBorders>
              <w:top w:val="single" w:sz="2" w:space="0" w:color="auto"/>
            </w:tcBorders>
          </w:tcPr>
          <w:p w14:paraId="2ADFE4B8" w14:textId="77777777" w:rsidR="00886754" w:rsidRPr="00757B2E" w:rsidRDefault="00886754" w:rsidP="000F6AAB">
            <w:pPr>
              <w:pStyle w:val="Brdtekst"/>
              <w:spacing w:after="40"/>
              <w:rPr>
                <w:rFonts w:ascii="Arial" w:hAnsi="Arial" w:cs="Arial"/>
                <w:b w:val="0"/>
                <w:sz w:val="16"/>
                <w:szCs w:val="16"/>
              </w:rPr>
            </w:pPr>
            <w:r w:rsidRPr="00757B2E">
              <w:rPr>
                <w:rFonts w:ascii="Arial" w:hAnsi="Arial" w:cs="Arial"/>
                <w:b w:val="0"/>
                <w:sz w:val="16"/>
                <w:szCs w:val="16"/>
              </w:rPr>
              <w:t xml:space="preserve">Jeg er kjent med at sertifikatet er sertifiseringsorganets eiendom, og at mislighold og uansvarlig utøvelse av fagkunnskaper kan </w:t>
            </w:r>
            <w:r w:rsidR="00C070CD" w:rsidRPr="00757B2E">
              <w:rPr>
                <w:rFonts w:ascii="Arial" w:hAnsi="Arial" w:cs="Arial"/>
                <w:b w:val="0"/>
                <w:sz w:val="16"/>
                <w:szCs w:val="16"/>
              </w:rPr>
              <w:t>medføre</w:t>
            </w:r>
            <w:r w:rsidRPr="00757B2E">
              <w:rPr>
                <w:rFonts w:ascii="Arial" w:hAnsi="Arial" w:cs="Arial"/>
                <w:b w:val="0"/>
                <w:sz w:val="16"/>
                <w:szCs w:val="16"/>
              </w:rPr>
              <w:t xml:space="preserve"> inndragelse av sertifikat. </w:t>
            </w:r>
          </w:p>
        </w:tc>
      </w:tr>
      <w:tr w:rsidR="00886754" w:rsidRPr="00757B2E" w14:paraId="6EA6C5E2" w14:textId="77777777" w:rsidTr="00114E7F">
        <w:trPr>
          <w:trHeight w:val="452"/>
        </w:trPr>
        <w:tc>
          <w:tcPr>
            <w:tcW w:w="10779" w:type="dxa"/>
            <w:gridSpan w:val="3"/>
          </w:tcPr>
          <w:p w14:paraId="05678004" w14:textId="77777777" w:rsidR="00886754" w:rsidRPr="00757B2E" w:rsidRDefault="00886754" w:rsidP="000F6AAB">
            <w:pPr>
              <w:pStyle w:val="Brdtekst"/>
              <w:spacing w:after="40"/>
              <w:rPr>
                <w:rFonts w:ascii="Arial" w:hAnsi="Arial" w:cs="Arial"/>
                <w:b w:val="0"/>
                <w:sz w:val="16"/>
                <w:szCs w:val="16"/>
              </w:rPr>
            </w:pPr>
            <w:r w:rsidRPr="00757B2E">
              <w:rPr>
                <w:rFonts w:ascii="Arial" w:hAnsi="Arial" w:cs="Arial"/>
                <w:b w:val="0"/>
                <w:sz w:val="16"/>
                <w:szCs w:val="16"/>
              </w:rPr>
              <w:t>Jeg er innforstått med at det ikke er tillatt å ta med seg eksamensmateriell og distribuere dette utenfor eksamenslokale. Alt materiell skal leveres til eksamensvakt ved avsluttet eksamen.</w:t>
            </w:r>
          </w:p>
        </w:tc>
      </w:tr>
      <w:tr w:rsidR="00886754" w:rsidRPr="00757B2E" w14:paraId="69CE4804" w14:textId="77777777" w:rsidTr="00114E7F">
        <w:trPr>
          <w:trHeight w:val="511"/>
        </w:trPr>
        <w:tc>
          <w:tcPr>
            <w:tcW w:w="10779" w:type="dxa"/>
            <w:gridSpan w:val="3"/>
            <w:tcBorders>
              <w:bottom w:val="single" w:sz="4" w:space="0" w:color="auto"/>
            </w:tcBorders>
          </w:tcPr>
          <w:p w14:paraId="0F02644B" w14:textId="77777777" w:rsidR="00886754" w:rsidRPr="00757B2E" w:rsidRDefault="007C5799" w:rsidP="000F6AAB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Jeg er innforstått med at det ikke er tillatt å medbringe uautoriserte hjelpemidler inn i eksamenslokalet, og at forsøk på fusk vil medføre sanksjonering.</w:t>
            </w:r>
          </w:p>
        </w:tc>
      </w:tr>
      <w:tr w:rsidR="007C5799" w:rsidRPr="00757B2E" w14:paraId="65816F23" w14:textId="77777777" w:rsidTr="00114E7F">
        <w:trPr>
          <w:trHeight w:val="3750"/>
        </w:trPr>
        <w:tc>
          <w:tcPr>
            <w:tcW w:w="107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ADB931" w14:textId="77777777" w:rsidR="007C5799" w:rsidRPr="00757B2E" w:rsidRDefault="007C5799" w:rsidP="007C5799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Med min signatur bekrefter jeg at jeg som sertifisert person anerkjenner forskriftene for personlig integritet og profesjonell</w:t>
            </w:r>
          </w:p>
          <w:p w14:paraId="08A64A52" w14:textId="77777777" w:rsidR="007C5799" w:rsidRPr="00757B2E" w:rsidRDefault="007C5799" w:rsidP="007C5799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kompetanse i overensstemmelse med internasjonale prinsipper, som er nevnt i punktene nedenfor.</w:t>
            </w:r>
          </w:p>
          <w:p w14:paraId="6E7DE422" w14:textId="77777777" w:rsidR="007C5799" w:rsidRPr="00757B2E" w:rsidRDefault="007C5799" w:rsidP="007C5799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Jeg skal gjennomføre mine inspeksjoner rettferdig overfor alle berørte, det gjelder overfor arbeidsgiver, medarbeidere, kunder og konkurrenter. Arbeid skal utføres i overensstemmelse med de idealer for personlig ære og integritet, se pkt. 2-8.</w:t>
            </w:r>
          </w:p>
          <w:p w14:paraId="6EA5DCF7" w14:textId="77777777" w:rsidR="007C5799" w:rsidRPr="00757B2E" w:rsidRDefault="007C5799" w:rsidP="007C5799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Jeg skal utføre mitt arbeid på den mest profesjonelle måten, idet jeg samtidig skal beskytte liv, helse og sikkerhet hos mine kolleger og offentligheten.</w:t>
            </w:r>
          </w:p>
          <w:p w14:paraId="6C1AF03B" w14:textId="77777777" w:rsidR="007C5799" w:rsidRPr="00757B2E" w:rsidRDefault="007C5799" w:rsidP="007C5799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Jeg må under ingen omstendigheter utføre mitt arbeid under innflytelse av narkotika, alkohol, beroligende medisin osv.</w:t>
            </w:r>
          </w:p>
          <w:p w14:paraId="607EF50D" w14:textId="77777777" w:rsidR="007C5799" w:rsidRPr="00757B2E" w:rsidRDefault="007C5799" w:rsidP="007C5799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Jeg må kun utføre de målinger og den analyse, som jeg er kompetent til i kraft av min trening, erfaring og sertifisering.</w:t>
            </w:r>
          </w:p>
          <w:p w14:paraId="018BEA0A" w14:textId="77777777" w:rsidR="007C5799" w:rsidRPr="00757B2E" w:rsidRDefault="007C5799" w:rsidP="007C5799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Jeg skal behandle forretningsinformasjon og/eller teknisk informasjon om ansatte, klienter eller kunder fortrolig og ikke avsløre slik informasjon uten deres uttrykkelige ønske.</w:t>
            </w:r>
          </w:p>
          <w:p w14:paraId="6F9E2DD7" w14:textId="77777777" w:rsidR="007C5799" w:rsidRPr="00757B2E" w:rsidRDefault="007C5799" w:rsidP="007C5799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Jeg skal avstå fra å komme med urettmessige erklæringer eller utføre uetiske handlinger, som kan diskreditere sertifiseringsprogrammet.</w:t>
            </w:r>
          </w:p>
          <w:p w14:paraId="22517164" w14:textId="77777777" w:rsidR="007C5799" w:rsidRPr="00757B2E" w:rsidRDefault="007C5799" w:rsidP="007C5799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Jeg skal unngå interessekonflikter (upartiskhet) med arbeidsgivere eller klienter, og hvis </w:t>
            </w:r>
            <w:r w:rsidR="00D1525D"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slike</w:t>
            </w: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konflikter skulle vise seg under utførelse av mitt arbeid, skal jeg straks informere de berørte personer om forholdene.</w:t>
            </w:r>
          </w:p>
          <w:p w14:paraId="2977D814" w14:textId="77777777" w:rsidR="007C5799" w:rsidRPr="00757B2E" w:rsidRDefault="007C5799" w:rsidP="007C5799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Jeg skal vedlikeholde og forbedre min kompetanse, og skal kun utføre oppgaver som jeg gjennom trening eller erfaring er kvalifisert til. Jeg skal også være fult åpen overfor relevante begrensninger i mine kvalifikasjoner.</w:t>
            </w:r>
          </w:p>
          <w:p w14:paraId="75A94D6E" w14:textId="77777777" w:rsidR="007C5799" w:rsidRPr="00757B2E" w:rsidRDefault="007C5799" w:rsidP="007C5799">
            <w:pPr>
              <w:pStyle w:val="Listeavsnitt"/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7B0C70D0" w14:textId="77777777" w:rsidR="007C5799" w:rsidRPr="00757B2E" w:rsidRDefault="007C5799" w:rsidP="007C5799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Jeg er kjent med at en overtredelse av et eller flere punkter i denne innstillingserklæring vil</w:t>
            </w:r>
            <w:r w:rsidR="00D1525D"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kunne</w:t>
            </w: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bety inndragelse (suspendering eller</w:t>
            </w:r>
          </w:p>
          <w:p w14:paraId="2750E582" w14:textId="77777777" w:rsidR="007C5799" w:rsidRPr="00757B2E" w:rsidRDefault="007C5799" w:rsidP="00114E7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tilbaketrekning</w:t>
            </w:r>
            <w:r w:rsidR="00C070CD" w:rsidRPr="00757B2E">
              <w:rPr>
                <w:rStyle w:val="Fotnotereferanse"/>
                <w:rFonts w:ascii="Arial" w:eastAsia="Calibri" w:hAnsi="Arial" w:cs="Arial"/>
                <w:sz w:val="16"/>
                <w:szCs w:val="16"/>
                <w:lang w:eastAsia="en-US"/>
              </w:rPr>
              <w:footnoteReference w:id="1"/>
            </w: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av alle mine sertifikater utstedt av </w:t>
            </w:r>
            <w:r w:rsidR="00C070CD"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s</w:t>
            </w: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ertifiseringsorganet FORCE Technology Norway AS, i en periode på minimum 3 måneder. Alle alvorlige overtredelser (bevist urettmessige opplysninger) betyder, minst 6 måneders tilbaketrekning. Enhver avgjørelse er sertifiseringsorganet i FORCE Technology Norway AS sin suverene beslutning.</w:t>
            </w:r>
          </w:p>
        </w:tc>
      </w:tr>
      <w:tr w:rsidR="00114E7F" w:rsidRPr="00757B2E" w14:paraId="12622AAB" w14:textId="77777777" w:rsidTr="00114E7F">
        <w:trPr>
          <w:trHeight w:val="881"/>
        </w:trPr>
        <w:tc>
          <w:tcPr>
            <w:tcW w:w="107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91736C" w14:textId="77777777" w:rsidR="00114E7F" w:rsidRPr="00757B2E" w:rsidRDefault="00114E7F" w:rsidP="00114E7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SIGNERING AV AVTALE</w:t>
            </w:r>
          </w:p>
          <w:p w14:paraId="3405CAAE" w14:textId="77777777" w:rsidR="00D33221" w:rsidRPr="00757B2E" w:rsidRDefault="00114E7F" w:rsidP="00114E7F">
            <w:pPr>
              <w:pStyle w:val="Brdtekst"/>
              <w:spacing w:after="40"/>
              <w:rPr>
                <w:rFonts w:ascii="Arial" w:hAnsi="Arial" w:cs="Arial"/>
                <w:b w:val="0"/>
                <w:bCs/>
                <w:i/>
                <w:iCs/>
                <w:sz w:val="16"/>
                <w:szCs w:val="16"/>
              </w:rPr>
            </w:pPr>
            <w:r w:rsidRPr="00757B2E">
              <w:rPr>
                <w:rFonts w:ascii="Arial" w:hAnsi="Arial" w:cs="Arial"/>
                <w:b w:val="0"/>
                <w:bCs/>
                <w:i/>
                <w:iCs/>
                <w:sz w:val="16"/>
                <w:szCs w:val="16"/>
              </w:rPr>
              <w:t>Jeg bekrefter med dette at jeg har</w:t>
            </w:r>
            <w:r w:rsidR="00D1525D" w:rsidRPr="00757B2E">
              <w:rPr>
                <w:rFonts w:ascii="Arial" w:hAnsi="Arial" w:cs="Arial"/>
                <w:b w:val="0"/>
                <w:bCs/>
                <w:i/>
                <w:iCs/>
                <w:sz w:val="16"/>
                <w:szCs w:val="16"/>
              </w:rPr>
              <w:t xml:space="preserve"> lest og forstått erklæringen, og at alle </w:t>
            </w:r>
            <w:r w:rsidRPr="00757B2E">
              <w:rPr>
                <w:rFonts w:ascii="Arial" w:hAnsi="Arial" w:cs="Arial"/>
                <w:b w:val="0"/>
                <w:bCs/>
                <w:i/>
                <w:iCs/>
                <w:sz w:val="16"/>
                <w:szCs w:val="16"/>
              </w:rPr>
              <w:t xml:space="preserve">opplysningene som er oppgitt på denne søknaden er korrekte. </w:t>
            </w:r>
          </w:p>
          <w:p w14:paraId="5D3D43E2" w14:textId="77777777" w:rsidR="00114E7F" w:rsidRPr="00757B2E" w:rsidRDefault="00D33221" w:rsidP="00114E7F">
            <w:pPr>
              <w:pStyle w:val="Brdtekst"/>
              <w:spacing w:after="4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hAnsi="Arial" w:cs="Arial"/>
                <w:b w:val="0"/>
                <w:bCs/>
                <w:i/>
                <w:iCs/>
                <w:sz w:val="16"/>
                <w:szCs w:val="16"/>
              </w:rPr>
              <w:t>Jeg er kjent med at sertifiseringen er en offentlig forvaltningssak, og at et hvert vedtak kan ankes/påklages til sertifiseringsorganet</w:t>
            </w:r>
          </w:p>
        </w:tc>
      </w:tr>
      <w:tr w:rsidR="007C5799" w:rsidRPr="00757B2E" w14:paraId="197CBEFC" w14:textId="77777777" w:rsidTr="00C070CD">
        <w:trPr>
          <w:trHeight w:val="348"/>
        </w:trPr>
        <w:tc>
          <w:tcPr>
            <w:tcW w:w="107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5B0B955F" w14:textId="77777777" w:rsidR="00114E7F" w:rsidRPr="00757B2E" w:rsidRDefault="00114E7F" w:rsidP="00114E7F">
            <w:pPr>
              <w:rPr>
                <w:rFonts w:ascii="Arial" w:hAnsi="Arial" w:cs="Arial"/>
                <w:sz w:val="16"/>
                <w:szCs w:val="16"/>
              </w:rPr>
            </w:pPr>
          </w:p>
          <w:p w14:paraId="666E40A4" w14:textId="77777777" w:rsidR="00114E7F" w:rsidRPr="00757B2E" w:rsidRDefault="00114E7F" w:rsidP="00114E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7B2E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SØKERS SIGNATUR</w:t>
            </w:r>
          </w:p>
          <w:p w14:paraId="2EB2B955" w14:textId="77777777" w:rsidR="007C5799" w:rsidRPr="00757B2E" w:rsidRDefault="007C5799" w:rsidP="00114E7F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D1525D" w:rsidRPr="00757B2E" w14:paraId="3B5C4622" w14:textId="77777777" w:rsidTr="00E9012D">
        <w:trPr>
          <w:trHeight w:val="348"/>
        </w:trPr>
        <w:tc>
          <w:tcPr>
            <w:tcW w:w="25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7980" w14:textId="77777777" w:rsidR="00D1525D" w:rsidRPr="00757B2E" w:rsidRDefault="00D1525D" w:rsidP="00114E7F">
            <w:pPr>
              <w:rPr>
                <w:rFonts w:ascii="Arial" w:hAnsi="Arial" w:cs="Arial"/>
                <w:sz w:val="16"/>
                <w:szCs w:val="16"/>
              </w:rPr>
            </w:pPr>
          </w:p>
          <w:p w14:paraId="56BD06EE" w14:textId="77777777" w:rsidR="00D1525D" w:rsidRPr="00757B2E" w:rsidRDefault="00D1525D" w:rsidP="00114E7F">
            <w:pPr>
              <w:rPr>
                <w:rFonts w:ascii="Arial" w:hAnsi="Arial" w:cs="Arial"/>
                <w:sz w:val="16"/>
                <w:szCs w:val="16"/>
              </w:rPr>
            </w:pPr>
            <w:r w:rsidRPr="00757B2E">
              <w:rPr>
                <w:rFonts w:ascii="Arial" w:hAnsi="Arial" w:cs="Arial"/>
                <w:sz w:val="16"/>
                <w:szCs w:val="16"/>
              </w:rPr>
              <w:t>Dato</w:t>
            </w:r>
          </w:p>
          <w:p w14:paraId="2CBFB3BA" w14:textId="77777777" w:rsidR="00D1525D" w:rsidRPr="00757B2E" w:rsidRDefault="00D1525D" w:rsidP="007C5799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515EA330" w14:textId="77777777" w:rsidR="00D1525D" w:rsidRPr="00757B2E" w:rsidRDefault="00D1525D" w:rsidP="007C5799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…………………………</w:t>
            </w:r>
          </w:p>
        </w:tc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74041" w14:textId="77777777" w:rsidR="00D1525D" w:rsidRPr="00757B2E" w:rsidRDefault="00D1525D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4958D2F5" w14:textId="77777777" w:rsidR="00D1525D" w:rsidRPr="00757B2E" w:rsidRDefault="00D1525D" w:rsidP="007C5799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Signatur</w:t>
            </w:r>
          </w:p>
          <w:p w14:paraId="6FA1D692" w14:textId="77777777" w:rsidR="00D1525D" w:rsidRPr="00757B2E" w:rsidRDefault="00D1525D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2EB18983" w14:textId="77777777" w:rsidR="00D1525D" w:rsidRPr="00757B2E" w:rsidRDefault="00D1525D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………………………………………………………………………………………</w:t>
            </w:r>
          </w:p>
          <w:p w14:paraId="6BF544C6" w14:textId="77777777" w:rsidR="00D1525D" w:rsidRPr="00757B2E" w:rsidRDefault="00D1525D" w:rsidP="007C5799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114E7F" w:rsidRPr="00757B2E" w14:paraId="05AAF5E8" w14:textId="77777777" w:rsidTr="00C070CD">
        <w:trPr>
          <w:trHeight w:val="348"/>
        </w:trPr>
        <w:tc>
          <w:tcPr>
            <w:tcW w:w="107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5DFB56E6" w14:textId="77777777" w:rsidR="00114E7F" w:rsidRPr="00757B2E" w:rsidRDefault="00114E7F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0E419983" w14:textId="77777777" w:rsidR="00114E7F" w:rsidRPr="00757B2E" w:rsidRDefault="00114E7F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ANSVARLIG LEDERS ERKLÆRING</w:t>
            </w:r>
          </w:p>
        </w:tc>
      </w:tr>
      <w:tr w:rsidR="00114E7F" w:rsidRPr="00757B2E" w14:paraId="7EEF2A06" w14:textId="77777777" w:rsidTr="00114E7F">
        <w:trPr>
          <w:trHeight w:val="348"/>
        </w:trPr>
        <w:tc>
          <w:tcPr>
            <w:tcW w:w="107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A88B6B" w14:textId="77777777" w:rsidR="00114E7F" w:rsidRPr="00757B2E" w:rsidRDefault="00114E7F" w:rsidP="00114E7F">
            <w:pPr>
              <w:pStyle w:val="Brdtekst"/>
              <w:spacing w:after="40"/>
              <w:rPr>
                <w:rFonts w:ascii="Arial" w:hAnsi="Arial" w:cs="Arial"/>
                <w:b w:val="0"/>
                <w:bCs/>
                <w:i/>
                <w:iCs/>
                <w:sz w:val="16"/>
                <w:szCs w:val="16"/>
              </w:rPr>
            </w:pPr>
            <w:r w:rsidRPr="00757B2E">
              <w:rPr>
                <w:rFonts w:ascii="Arial" w:hAnsi="Arial" w:cs="Arial"/>
                <w:b w:val="0"/>
                <w:bCs/>
                <w:i/>
                <w:iCs/>
                <w:sz w:val="16"/>
                <w:szCs w:val="16"/>
              </w:rPr>
              <w:t>Jeg bekrefter med dette at opplysningene som er oppgitt på denne søknaden er korrekte samt at jeg som ansvarlig person vil forplikte meg til å følge sertifisert person med hensyn til korrekt og ansvarlig utførelse av faget</w:t>
            </w:r>
            <w:r w:rsidR="00D1525D" w:rsidRPr="00757B2E">
              <w:rPr>
                <w:rFonts w:ascii="Arial" w:hAnsi="Arial" w:cs="Arial"/>
                <w:b w:val="0"/>
                <w:bCs/>
                <w:i/>
                <w:iCs/>
                <w:sz w:val="16"/>
                <w:szCs w:val="16"/>
              </w:rPr>
              <w:t xml:space="preserve">. </w:t>
            </w:r>
            <w:r w:rsidRPr="00757B2E">
              <w:rPr>
                <w:rFonts w:ascii="Arial" w:hAnsi="Arial" w:cs="Arial"/>
                <w:b w:val="0"/>
                <w:bCs/>
                <w:i/>
                <w:iCs/>
                <w:sz w:val="16"/>
                <w:szCs w:val="16"/>
              </w:rPr>
              <w:t>Jeg bekrefter at kandidaten denne søknaden gjelder oppfyller kravene til intern opplæring og praksistid</w:t>
            </w:r>
            <w:r w:rsidR="00D1525D" w:rsidRPr="00757B2E">
              <w:rPr>
                <w:rFonts w:ascii="Arial" w:hAnsi="Arial" w:cs="Arial"/>
                <w:b w:val="0"/>
                <w:bCs/>
                <w:i/>
                <w:iCs/>
                <w:sz w:val="16"/>
                <w:szCs w:val="16"/>
              </w:rPr>
              <w:t>.</w:t>
            </w:r>
          </w:p>
          <w:p w14:paraId="7EF93BF1" w14:textId="77777777" w:rsidR="00114E7F" w:rsidRPr="00757B2E" w:rsidRDefault="00114E7F" w:rsidP="00114E7F">
            <w:pPr>
              <w:pStyle w:val="Brdtekst"/>
              <w:spacing w:after="40"/>
              <w:rPr>
                <w:rFonts w:ascii="Arial" w:hAnsi="Arial" w:cs="Arial"/>
                <w:b w:val="0"/>
                <w:bCs/>
                <w:i/>
                <w:iCs/>
                <w:sz w:val="16"/>
                <w:szCs w:val="16"/>
              </w:rPr>
            </w:pPr>
            <w:r w:rsidRPr="00757B2E">
              <w:rPr>
                <w:rFonts w:ascii="Arial" w:hAnsi="Arial" w:cs="Arial"/>
                <w:b w:val="0"/>
                <w:bCs/>
                <w:i/>
                <w:iCs/>
                <w:sz w:val="16"/>
                <w:szCs w:val="16"/>
              </w:rPr>
              <w:t>Jeg er kjent med at sertifikatet er sertifiseringsorganets eiendom, og at mislighold og uansvarlig utøvelse av fagkunnskaper kan føre til inndragelse av sertifikat.</w:t>
            </w:r>
          </w:p>
          <w:p w14:paraId="3A7D95F8" w14:textId="77777777" w:rsidR="00114E7F" w:rsidRPr="00757B2E" w:rsidRDefault="00114E7F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C070CD" w:rsidRPr="00757B2E" w14:paraId="4E0DBDE0" w14:textId="77777777" w:rsidTr="00C070CD">
        <w:trPr>
          <w:trHeight w:val="348"/>
        </w:trPr>
        <w:tc>
          <w:tcPr>
            <w:tcW w:w="2450" w:type="dxa"/>
            <w:tcBorders>
              <w:top w:val="single" w:sz="4" w:space="0" w:color="auto"/>
              <w:right w:val="single" w:sz="4" w:space="0" w:color="auto"/>
            </w:tcBorders>
          </w:tcPr>
          <w:p w14:paraId="382C2DB4" w14:textId="77777777" w:rsidR="00C070CD" w:rsidRPr="00757B2E" w:rsidRDefault="00C070CD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Dato</w:t>
            </w:r>
          </w:p>
          <w:p w14:paraId="11E2203F" w14:textId="77777777" w:rsidR="00C070CD" w:rsidRPr="00757B2E" w:rsidRDefault="00C070CD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2AFBB9CD" w14:textId="77777777" w:rsidR="00C070CD" w:rsidRPr="00757B2E" w:rsidRDefault="00C070CD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1613A7B2" w14:textId="77777777" w:rsidR="00C070CD" w:rsidRPr="00757B2E" w:rsidRDefault="00C070CD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……………………………..</w:t>
            </w:r>
          </w:p>
          <w:p w14:paraId="0B151050" w14:textId="77777777" w:rsidR="00C070CD" w:rsidRPr="00757B2E" w:rsidRDefault="00C070CD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832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21F8CD4" w14:textId="77777777" w:rsidR="00C070CD" w:rsidRPr="00757B2E" w:rsidRDefault="00C070CD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Signatur</w:t>
            </w:r>
          </w:p>
          <w:p w14:paraId="4F6A6A98" w14:textId="77777777" w:rsidR="00C070CD" w:rsidRPr="00757B2E" w:rsidRDefault="00C070CD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4088314B" w14:textId="77777777" w:rsidR="00C070CD" w:rsidRPr="00757B2E" w:rsidRDefault="00C070CD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43D7EF8D" w14:textId="77777777" w:rsidR="00C070CD" w:rsidRPr="00757B2E" w:rsidRDefault="00C070CD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57B2E">
              <w:rPr>
                <w:rFonts w:ascii="Arial" w:eastAsia="Calibri" w:hAnsi="Arial" w:cs="Arial"/>
                <w:sz w:val="16"/>
                <w:szCs w:val="16"/>
                <w:lang w:eastAsia="en-US"/>
              </w:rPr>
              <w:t>……………………………………………………………………………………….</w:t>
            </w:r>
          </w:p>
        </w:tc>
      </w:tr>
    </w:tbl>
    <w:p w14:paraId="003A296C" w14:textId="5FF662E2" w:rsidR="00052326" w:rsidRPr="00757B2E" w:rsidRDefault="00052326" w:rsidP="00052326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sectPr w:rsidR="00052326" w:rsidRPr="00757B2E" w:rsidSect="00D1525D">
      <w:headerReference w:type="default" r:id="rId16"/>
      <w:footerReference w:type="default" r:id="rId17"/>
      <w:pgSz w:w="11906" w:h="16838"/>
      <w:pgMar w:top="155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4113C5" w14:textId="77777777" w:rsidR="00D74F1F" w:rsidRDefault="00D74F1F" w:rsidP="00973EC9">
      <w:r>
        <w:separator/>
      </w:r>
    </w:p>
  </w:endnote>
  <w:endnote w:type="continuationSeparator" w:id="0">
    <w:p w14:paraId="58D3DFCC" w14:textId="77777777" w:rsidR="00D74F1F" w:rsidRDefault="00D74F1F" w:rsidP="00973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2F32B1" w14:textId="77777777" w:rsidR="00C070CD" w:rsidRDefault="00C070CD">
    <w:pPr>
      <w:pStyle w:val="Bunntekst"/>
      <w:jc w:val="right"/>
    </w:pPr>
    <w:r>
      <w:t xml:space="preserve">Side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Cs w:val="24"/>
      </w:rPr>
      <w:fldChar w:fldCharType="end"/>
    </w:r>
    <w:r>
      <w:t xml:space="preserve"> av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7AB86CFD" w14:textId="77777777" w:rsidR="00D1525D" w:rsidRDefault="00D1525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979899" w14:textId="77777777" w:rsidR="00D74F1F" w:rsidRDefault="00D74F1F" w:rsidP="00973EC9">
      <w:r>
        <w:separator/>
      </w:r>
    </w:p>
  </w:footnote>
  <w:footnote w:type="continuationSeparator" w:id="0">
    <w:p w14:paraId="30134FE1" w14:textId="77777777" w:rsidR="00D74F1F" w:rsidRDefault="00D74F1F" w:rsidP="00973EC9">
      <w:r>
        <w:continuationSeparator/>
      </w:r>
    </w:p>
  </w:footnote>
  <w:footnote w:id="1">
    <w:p w14:paraId="706D0F4C" w14:textId="77777777" w:rsidR="00C070CD" w:rsidRPr="00C070CD" w:rsidRDefault="00C070CD" w:rsidP="00C070CD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C070CD">
        <w:rPr>
          <w:rStyle w:val="Fotnotereferanse"/>
          <w:rFonts w:ascii="Arial" w:hAnsi="Arial" w:cs="Arial"/>
          <w:sz w:val="16"/>
          <w:szCs w:val="16"/>
        </w:rPr>
        <w:footnoteRef/>
      </w:r>
      <w:r w:rsidRPr="00C070CD">
        <w:rPr>
          <w:rFonts w:ascii="Arial" w:hAnsi="Arial" w:cs="Arial"/>
          <w:sz w:val="16"/>
          <w:szCs w:val="16"/>
        </w:rPr>
        <w:t xml:space="preserve"> </w:t>
      </w:r>
      <w:r w:rsidRPr="00C070CD">
        <w:rPr>
          <w:rFonts w:ascii="Arial" w:eastAsia="Calibri" w:hAnsi="Arial" w:cs="Arial"/>
          <w:sz w:val="16"/>
          <w:szCs w:val="16"/>
          <w:lang w:eastAsia="en-US"/>
        </w:rPr>
        <w:t xml:space="preserve">En inndragelse av sertifikatet betyr at sertifikatet er ugyldig, og at der ikke kan utføres noen form for arbeid eller </w:t>
      </w:r>
      <w:proofErr w:type="gramStart"/>
      <w:r w:rsidRPr="00C070CD">
        <w:rPr>
          <w:rFonts w:ascii="Arial" w:eastAsia="Calibri" w:hAnsi="Arial" w:cs="Arial"/>
          <w:sz w:val="16"/>
          <w:szCs w:val="16"/>
          <w:lang w:eastAsia="en-US"/>
        </w:rPr>
        <w:t>avgi</w:t>
      </w:r>
      <w:proofErr w:type="gramEnd"/>
      <w:r w:rsidRPr="00C070CD">
        <w:rPr>
          <w:rFonts w:ascii="Arial" w:eastAsia="Calibri" w:hAnsi="Arial" w:cs="Arial"/>
          <w:sz w:val="16"/>
          <w:szCs w:val="16"/>
          <w:lang w:eastAsia="en-US"/>
        </w:rPr>
        <w:t xml:space="preserve"> noen form for erklæring om sertifisering. En inndragelse kan foregå ved enten en suspendering eller en tilbaketrekning. Ved en suspendering kan sertifikatenes gyldighet revurderes. </w:t>
      </w:r>
      <w:r w:rsidRPr="00C070CD">
        <w:rPr>
          <w:rFonts w:ascii="Arial" w:hAnsi="Arial" w:cs="Arial"/>
          <w:sz w:val="16"/>
          <w:szCs w:val="16"/>
        </w:rPr>
        <w:t>Sertifiseringsorganet kan suspendere sertifikater ved mistanke om mislighold, inntil saken er ferdigbehandlet. Etter saken er ferdig behandlet vil sertifikatet enten gjøres gyldig eller trekkes tilbake.</w:t>
      </w:r>
      <w:r w:rsidRPr="00C070CD">
        <w:rPr>
          <w:rFonts w:ascii="Arial" w:eastAsia="Calibri" w:hAnsi="Arial" w:cs="Arial"/>
          <w:sz w:val="16"/>
          <w:szCs w:val="16"/>
          <w:lang w:eastAsia="en-US"/>
        </w:rPr>
        <w:t xml:space="preserve"> Ved en tilbaketrekning kalles sertifikatet inn og ugyldiggjøres. Det vil </w:t>
      </w:r>
      <w:proofErr w:type="gramStart"/>
      <w:r w:rsidRPr="00C070CD">
        <w:rPr>
          <w:rFonts w:ascii="Arial" w:eastAsia="Calibri" w:hAnsi="Arial" w:cs="Arial"/>
          <w:sz w:val="16"/>
          <w:szCs w:val="16"/>
          <w:lang w:eastAsia="en-US"/>
        </w:rPr>
        <w:t>fremgå</w:t>
      </w:r>
      <w:proofErr w:type="gramEnd"/>
      <w:r w:rsidRPr="00C070CD">
        <w:rPr>
          <w:rFonts w:ascii="Arial" w:eastAsia="Calibri" w:hAnsi="Arial" w:cs="Arial"/>
          <w:sz w:val="16"/>
          <w:szCs w:val="16"/>
          <w:lang w:eastAsia="en-US"/>
        </w:rPr>
        <w:t xml:space="preserve"> av sertifikatet at det er gjort ugyldig.</w:t>
      </w:r>
    </w:p>
    <w:p w14:paraId="22F0B971" w14:textId="77777777" w:rsidR="00C070CD" w:rsidRDefault="00C070CD">
      <w:pPr>
        <w:pStyle w:val="Fotnote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4F3C07" w14:textId="36AC5096" w:rsidR="00F40CC3" w:rsidRDefault="00F67EEA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9C5892" wp14:editId="22EC57F0">
          <wp:simplePos x="0" y="0"/>
          <wp:positionH relativeFrom="column">
            <wp:posOffset>5612534</wp:posOffset>
          </wp:positionH>
          <wp:positionV relativeFrom="page">
            <wp:posOffset>126481</wp:posOffset>
          </wp:positionV>
          <wp:extent cx="1038225" cy="770255"/>
          <wp:effectExtent l="0" t="0" r="9525" b="0"/>
          <wp:wrapSquare wrapText="bothSides"/>
          <wp:docPr id="3987380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722722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770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BEE03C" w14:textId="77777777" w:rsidR="00F40CC3" w:rsidRPr="00A608F2" w:rsidRDefault="00F40CC3">
    <w:pPr>
      <w:pStyle w:val="Topptekst"/>
      <w:rPr>
        <w:sz w:val="36"/>
        <w:szCs w:val="36"/>
      </w:rPr>
    </w:pPr>
  </w:p>
  <w:p w14:paraId="2CAD5C34" w14:textId="77777777" w:rsidR="00F40CC3" w:rsidRPr="00A608F2" w:rsidRDefault="00F40CC3" w:rsidP="00F40CC3">
    <w:pPr>
      <w:pStyle w:val="Overskrift1"/>
      <w:rPr>
        <w:rFonts w:ascii="Arial" w:hAnsi="Arial" w:cs="Arial"/>
        <w:sz w:val="36"/>
        <w:szCs w:val="36"/>
      </w:rPr>
    </w:pPr>
    <w:r w:rsidRPr="00A608F2">
      <w:rPr>
        <w:rFonts w:ascii="Arial" w:hAnsi="Arial" w:cs="Arial"/>
        <w:sz w:val="36"/>
        <w:szCs w:val="36"/>
      </w:rPr>
      <w:t>SØKNAD OM SERTIFISERING</w:t>
    </w:r>
  </w:p>
  <w:p w14:paraId="11B6FAC7" w14:textId="77777777" w:rsidR="00F40CC3" w:rsidRPr="00A608F2" w:rsidRDefault="00F40CC3" w:rsidP="00F40CC3">
    <w:pPr>
      <w:jc w:val="center"/>
      <w:rPr>
        <w:rFonts w:ascii="Arial" w:hAnsi="Arial" w:cs="Arial"/>
        <w:b/>
        <w:sz w:val="28"/>
        <w:szCs w:val="28"/>
      </w:rPr>
    </w:pPr>
    <w:r w:rsidRPr="00A608F2">
      <w:rPr>
        <w:rFonts w:ascii="Arial" w:hAnsi="Arial" w:cs="Arial"/>
        <w:b/>
        <w:sz w:val="28"/>
        <w:szCs w:val="28"/>
      </w:rPr>
      <w:t>Kjelpassere og kjeloperatører</w:t>
    </w:r>
  </w:p>
  <w:p w14:paraId="33BF6D80" w14:textId="77777777" w:rsidR="00A608F2" w:rsidRPr="007C5799" w:rsidRDefault="00A608F2" w:rsidP="00F40CC3">
    <w:pPr>
      <w:jc w:val="center"/>
      <w:rPr>
        <w:rFonts w:ascii="Arial" w:hAnsi="Arial" w:cs="Arial"/>
        <w:b/>
        <w:szCs w:val="24"/>
      </w:rPr>
    </w:pPr>
  </w:p>
  <w:p w14:paraId="51D88CBC" w14:textId="77777777" w:rsidR="00F40CC3" w:rsidRPr="00A608F2" w:rsidRDefault="00F40CC3" w:rsidP="00A608F2">
    <w:pPr>
      <w:pStyle w:val="Topptekst"/>
      <w:jc w:val="center"/>
    </w:pPr>
    <w:r w:rsidRPr="00A608F2">
      <w:rPr>
        <w:rFonts w:ascii="Arial" w:hAnsi="Arial" w:cs="Arial"/>
      </w:rPr>
      <w:t>(VENNLIGST BRUK BLOKKBOKSTAVER VED UTFYLLING FOR HÅND)</w:t>
    </w:r>
  </w:p>
  <w:p w14:paraId="7B9BDBD7" w14:textId="77777777" w:rsidR="00F40CC3" w:rsidRDefault="00F40CC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6C46E1"/>
    <w:multiLevelType w:val="hybridMultilevel"/>
    <w:tmpl w:val="37982400"/>
    <w:lvl w:ilvl="0" w:tplc="77A686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97DFD"/>
    <w:multiLevelType w:val="hybridMultilevel"/>
    <w:tmpl w:val="2F18356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028994">
    <w:abstractNumId w:val="1"/>
  </w:num>
  <w:num w:numId="2" w16cid:durableId="19728985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2E"/>
    <w:rsid w:val="00016C1E"/>
    <w:rsid w:val="00022D39"/>
    <w:rsid w:val="00031004"/>
    <w:rsid w:val="00052326"/>
    <w:rsid w:val="000D725D"/>
    <w:rsid w:val="000F6AAB"/>
    <w:rsid w:val="00114E7F"/>
    <w:rsid w:val="001C5DA1"/>
    <w:rsid w:val="001D64BC"/>
    <w:rsid w:val="001E5AD5"/>
    <w:rsid w:val="00201049"/>
    <w:rsid w:val="002142E3"/>
    <w:rsid w:val="00221707"/>
    <w:rsid w:val="0023738F"/>
    <w:rsid w:val="002406A7"/>
    <w:rsid w:val="00270EE6"/>
    <w:rsid w:val="00277F05"/>
    <w:rsid w:val="002B533B"/>
    <w:rsid w:val="002E3B8A"/>
    <w:rsid w:val="00331CCD"/>
    <w:rsid w:val="003375BA"/>
    <w:rsid w:val="003668DA"/>
    <w:rsid w:val="00377BB9"/>
    <w:rsid w:val="00383273"/>
    <w:rsid w:val="003B26D7"/>
    <w:rsid w:val="003C1593"/>
    <w:rsid w:val="00420603"/>
    <w:rsid w:val="004B6221"/>
    <w:rsid w:val="00505F57"/>
    <w:rsid w:val="00571F49"/>
    <w:rsid w:val="005B6AE0"/>
    <w:rsid w:val="006563F5"/>
    <w:rsid w:val="006954EA"/>
    <w:rsid w:val="00714C31"/>
    <w:rsid w:val="00757B2E"/>
    <w:rsid w:val="00760010"/>
    <w:rsid w:val="00774CE6"/>
    <w:rsid w:val="007842E0"/>
    <w:rsid w:val="00792CE3"/>
    <w:rsid w:val="007B4F6D"/>
    <w:rsid w:val="007C5799"/>
    <w:rsid w:val="007D4E5B"/>
    <w:rsid w:val="007D671C"/>
    <w:rsid w:val="007E5D45"/>
    <w:rsid w:val="0080119B"/>
    <w:rsid w:val="008336D5"/>
    <w:rsid w:val="008351DA"/>
    <w:rsid w:val="0087167F"/>
    <w:rsid w:val="00886754"/>
    <w:rsid w:val="0093185D"/>
    <w:rsid w:val="00973EC9"/>
    <w:rsid w:val="00A06800"/>
    <w:rsid w:val="00A10150"/>
    <w:rsid w:val="00A12F1C"/>
    <w:rsid w:val="00A16C82"/>
    <w:rsid w:val="00A46A93"/>
    <w:rsid w:val="00A564A8"/>
    <w:rsid w:val="00A608F2"/>
    <w:rsid w:val="00A66807"/>
    <w:rsid w:val="00AC394B"/>
    <w:rsid w:val="00AD6294"/>
    <w:rsid w:val="00B51D27"/>
    <w:rsid w:val="00B75D61"/>
    <w:rsid w:val="00B82445"/>
    <w:rsid w:val="00BB05C1"/>
    <w:rsid w:val="00BD4E76"/>
    <w:rsid w:val="00BF528C"/>
    <w:rsid w:val="00C04FB5"/>
    <w:rsid w:val="00C070CD"/>
    <w:rsid w:val="00C32F9F"/>
    <w:rsid w:val="00C6444E"/>
    <w:rsid w:val="00C810DC"/>
    <w:rsid w:val="00CC5F6C"/>
    <w:rsid w:val="00D026E6"/>
    <w:rsid w:val="00D02714"/>
    <w:rsid w:val="00D06297"/>
    <w:rsid w:val="00D1525D"/>
    <w:rsid w:val="00D236C2"/>
    <w:rsid w:val="00D245C4"/>
    <w:rsid w:val="00D33221"/>
    <w:rsid w:val="00D436F7"/>
    <w:rsid w:val="00D4739E"/>
    <w:rsid w:val="00D74F1F"/>
    <w:rsid w:val="00DA4DCC"/>
    <w:rsid w:val="00DE5A8E"/>
    <w:rsid w:val="00E35340"/>
    <w:rsid w:val="00E85673"/>
    <w:rsid w:val="00EE3AD2"/>
    <w:rsid w:val="00EF410A"/>
    <w:rsid w:val="00F40CC3"/>
    <w:rsid w:val="00F5650E"/>
    <w:rsid w:val="00F67EEA"/>
    <w:rsid w:val="00FA1166"/>
    <w:rsid w:val="00FD34A3"/>
    <w:rsid w:val="00FE5E01"/>
    <w:rsid w:val="00FE679F"/>
    <w:rsid w:val="00FF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B48F4"/>
  <w15:chartTrackingRefBased/>
  <w15:docId w15:val="{2227943A-D2CF-4418-8DBB-25DC6CAD2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707"/>
    <w:rPr>
      <w:rFonts w:ascii="Times New Roman" w:eastAsia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qFormat/>
    <w:rsid w:val="00221707"/>
    <w:pPr>
      <w:keepNext/>
      <w:jc w:val="center"/>
      <w:outlineLvl w:val="0"/>
    </w:pPr>
    <w:rPr>
      <w:b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221707"/>
    <w:rPr>
      <w:rFonts w:ascii="Times New Roman" w:eastAsia="Times New Roman" w:hAnsi="Times New Roman" w:cs="Times New Roman"/>
      <w:b/>
      <w:sz w:val="28"/>
      <w:szCs w:val="20"/>
      <w:lang w:eastAsia="nb-NO"/>
    </w:rPr>
  </w:style>
  <w:style w:type="paragraph" w:styleId="Topptekst">
    <w:name w:val="header"/>
    <w:basedOn w:val="Normal"/>
    <w:link w:val="TopptekstTegn"/>
    <w:rsid w:val="00221707"/>
    <w:pPr>
      <w:tabs>
        <w:tab w:val="center" w:pos="4536"/>
        <w:tab w:val="right" w:pos="9072"/>
      </w:tabs>
    </w:pPr>
    <w:rPr>
      <w:sz w:val="20"/>
    </w:rPr>
  </w:style>
  <w:style w:type="character" w:customStyle="1" w:styleId="TopptekstTegn">
    <w:name w:val="Topptekst Tegn"/>
    <w:link w:val="Topptekst"/>
    <w:rsid w:val="00221707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rdtekst">
    <w:name w:val="Body Text"/>
    <w:basedOn w:val="Normal"/>
    <w:link w:val="BrdtekstTegn"/>
    <w:rsid w:val="00221707"/>
    <w:rPr>
      <w:b/>
      <w:sz w:val="18"/>
    </w:rPr>
  </w:style>
  <w:style w:type="character" w:customStyle="1" w:styleId="BrdtekstTegn">
    <w:name w:val="Brødtekst Tegn"/>
    <w:link w:val="Brdtekst"/>
    <w:rsid w:val="00221707"/>
    <w:rPr>
      <w:rFonts w:ascii="Times New Roman" w:eastAsia="Times New Roman" w:hAnsi="Times New Roman" w:cs="Times New Roman"/>
      <w:b/>
      <w:sz w:val="18"/>
      <w:szCs w:val="20"/>
      <w:lang w:eastAsia="nb-NO"/>
    </w:rPr>
  </w:style>
  <w:style w:type="paragraph" w:styleId="Brdtekst2">
    <w:name w:val="Body Text 2"/>
    <w:basedOn w:val="Normal"/>
    <w:link w:val="Brdtekst2Tegn"/>
    <w:rsid w:val="00221707"/>
    <w:rPr>
      <w:b/>
      <w:bCs/>
      <w:sz w:val="20"/>
    </w:rPr>
  </w:style>
  <w:style w:type="character" w:customStyle="1" w:styleId="Brdtekst2Tegn">
    <w:name w:val="Brødtekst 2 Tegn"/>
    <w:link w:val="Brdtekst2"/>
    <w:rsid w:val="00221707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973EC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973EC9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z-verstiskjemaet">
    <w:name w:val="HTML Top of Form"/>
    <w:basedOn w:val="Normal"/>
    <w:next w:val="Normal"/>
    <w:link w:val="z-verstiskjemaetTegn"/>
    <w:hidden/>
    <w:uiPriority w:val="99"/>
    <w:semiHidden/>
    <w:unhideWhenUsed/>
    <w:rsid w:val="00C32F9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erstiskjemaetTegn">
    <w:name w:val="z-Øverst i skjemaet Tegn"/>
    <w:link w:val="z-verstiskjemaet"/>
    <w:uiPriority w:val="99"/>
    <w:semiHidden/>
    <w:rsid w:val="00C32F9F"/>
    <w:rPr>
      <w:rFonts w:ascii="Arial" w:eastAsia="Times New Roman" w:hAnsi="Arial" w:cs="Arial"/>
      <w:vanish/>
      <w:sz w:val="16"/>
      <w:szCs w:val="16"/>
      <w:lang w:eastAsia="nb-NO"/>
    </w:rPr>
  </w:style>
  <w:style w:type="paragraph" w:styleId="z-Nederstiskjemaet">
    <w:name w:val="HTML Bottom of Form"/>
    <w:basedOn w:val="Normal"/>
    <w:next w:val="Normal"/>
    <w:link w:val="z-NederstiskjemaetTegn"/>
    <w:hidden/>
    <w:uiPriority w:val="99"/>
    <w:semiHidden/>
    <w:unhideWhenUsed/>
    <w:rsid w:val="00C32F9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NederstiskjemaetTegn">
    <w:name w:val="z-Nederst i skjemaet Tegn"/>
    <w:link w:val="z-Nederstiskjemaet"/>
    <w:uiPriority w:val="99"/>
    <w:semiHidden/>
    <w:rsid w:val="00C32F9F"/>
    <w:rPr>
      <w:rFonts w:ascii="Arial" w:eastAsia="Times New Roman" w:hAnsi="Arial" w:cs="Arial"/>
      <w:vanish/>
      <w:sz w:val="16"/>
      <w:szCs w:val="16"/>
      <w:lang w:eastAsia="nb-NO"/>
    </w:rPr>
  </w:style>
  <w:style w:type="paragraph" w:styleId="Listeavsnitt">
    <w:name w:val="List Paragraph"/>
    <w:basedOn w:val="Normal"/>
    <w:uiPriority w:val="34"/>
    <w:qFormat/>
    <w:rsid w:val="00C32F9F"/>
    <w:pPr>
      <w:ind w:left="720"/>
      <w:contextualSpacing/>
    </w:pPr>
  </w:style>
  <w:style w:type="table" w:styleId="Tabellrutenett">
    <w:name w:val="Table Grid"/>
    <w:basedOn w:val="Vanligtabell"/>
    <w:uiPriority w:val="39"/>
    <w:rsid w:val="00FA1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uiPriority w:val="99"/>
    <w:semiHidden/>
    <w:rsid w:val="00D436F7"/>
    <w:rPr>
      <w:color w:val="80808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C070CD"/>
    <w:rPr>
      <w:sz w:val="20"/>
    </w:rPr>
  </w:style>
  <w:style w:type="character" w:customStyle="1" w:styleId="FotnotetekstTegn">
    <w:name w:val="Fotnotetekst Tegn"/>
    <w:link w:val="Fotnotetekst"/>
    <w:uiPriority w:val="99"/>
    <w:semiHidden/>
    <w:rsid w:val="00C070CD"/>
    <w:rPr>
      <w:rFonts w:ascii="Times New Roman" w:eastAsia="Times New Roman" w:hAnsi="Times New Roman"/>
    </w:rPr>
  </w:style>
  <w:style w:type="character" w:styleId="Fotnotereferanse">
    <w:name w:val="footnote reference"/>
    <w:uiPriority w:val="99"/>
    <w:semiHidden/>
    <w:unhideWhenUsed/>
    <w:rsid w:val="00C070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22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1.xml"/><Relationship Id="rId5" Type="http://schemas.openxmlformats.org/officeDocument/2006/relationships/numbering" Target="numbering.xml"/><Relationship Id="rId15" Type="http://schemas.openxmlformats.org/officeDocument/2006/relationships/image" Target="media/image20.emf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ForceTmp\Templates\FORCE\FORCE%20Technology%20Norway\NOdiv001\Certification\S&#248;knad%20til%20sertifisering\S&#248;knad%20om%20sertifisering%20for%20kjelpassere%20og%20kjeloperat&#248;rer_NO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4-11T06:11:08.76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202 387 24575,'0'-3'0,"1"0"0,0-1 0,-1 1 0,1 0 0,1 0 0,-1 0 0,0 0 0,1 0 0,-1 0 0,1 0 0,0 1 0,0-1 0,0 1 0,3-4 0,39-35 0,-26 26 0,161-134 0,-136 118 0,1 1 0,66-32 0,-107 60 0,0 0 0,0 1 0,1 0 0,-1-1 0,0 1 0,1 0 0,-1 1 0,1-1 0,-1 1 0,1-1 0,0 1 0,-1 0 0,1 1 0,-1-1 0,1 0 0,-1 1 0,1 0 0,-1 0 0,1 0 0,-1 0 0,4 2 0,2 4 0,0-1 0,0 1 0,-1 0 0,0 1 0,12 15 0,-19-21 0,36 41 0,-2 1 0,-2 2 0,-2 1 0,-2 2 0,-2 1 0,-3 1 0,-2 1 0,-2 1 0,-2 0 0,-3 2 0,-2 0 0,10 101 0,-21-136 0,-1-1 0,-1 0 0,-1 0 0,-1 0 0,-1 0 0,0 0 0,-7 20 0,5-25 0,-1 0 0,0 0 0,-1 0 0,-1-1 0,0 0 0,-1 0 0,0-1 0,-1 0 0,-13 13 0,-4 0 0,-2 0 0,-58 39 0,70-54 0,0 0 0,0-1 0,-1-1 0,-1 0 0,1-2 0,-1 0 0,-24 4 0,35-9 0,-1-1 0,1 0 0,0 0 0,-1-1 0,1 0 0,0 0 0,0-1 0,0 0 0,0-1 0,0 0 0,-13-7 0,-7-5 0,-46-33 0,43 26 0,-182-138 0,178 130 0,2-1 0,1-2 0,-50-66 0,71 81 0,-1 0 0,2 0 0,1-1 0,-10-26 0,16 36 0,0 0 0,1 0 0,0 0 0,0-1 0,1 1 0,0-1 0,1 1 0,0 0 0,0-1 0,1 1 0,0-1 0,3-9 0,-1 13 0,0-1 0,0 1 0,1 0 0,0 0 0,0 0 0,0 1 0,1-1 0,0 1 0,0 0 0,0 0 0,0 1 0,1 0 0,0 0 0,0 0 0,0 0 0,10-3 0,4-2 0,1 1 0,0 0 0,0 2 0,23-4 0,-20 5 0,0 2 0,0 0 0,0 2 0,38 2 0,-52 0 0,-1 0 0,1 1 0,-1 0 0,1 0 0,-1 1 0,0 1 0,0 0 0,0 0 0,-1 0 0,1 1 0,-1 1 0,0-1 0,-1 1 0,9 8 0,-3-1-170,-2 0-1,1 1 0,-2 0 1,0 0-1,0 1 0,-2 0 1,13 29-1,-14-20-6655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4-11T06:11:06.22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9F0A4501E3F4BB35B2830D4A4F7A0" ma:contentTypeVersion="14" ma:contentTypeDescription="Opret et nyt dokument." ma:contentTypeScope="" ma:versionID="6caa53724252f2f6c1f9df35c4533ba9">
  <xsd:schema xmlns:xsd="http://www.w3.org/2001/XMLSchema" xmlns:xs="http://www.w3.org/2001/XMLSchema" xmlns:p="http://schemas.microsoft.com/office/2006/metadata/properties" xmlns:ns2="a81bc5aa-b99b-4804-89d6-667addfca297" targetNamespace="http://schemas.microsoft.com/office/2006/metadata/properties" ma:root="true" ma:fieldsID="4a17631b4fd86fd0185e302289fd6459" ns2:_="">
    <xsd:import namespace="a81bc5aa-b99b-4804-89d6-667addfca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2:Redesign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bc5aa-b99b-4804-89d6-667addfca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b0938c64-0152-4668-83d8-f290063ec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Redesignes" ma:index="20" nillable="true" ma:displayName="Redesignes" ma:default="1" ma:format="Dropdown" ma:internalName="Redesignes">
      <xsd:simpleType>
        <xsd:restriction base="dms:Boolean"/>
      </xsd:simpleType>
    </xsd:element>
    <xsd:element name="Kommentar" ma:index="21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a81bc5aa-b99b-4804-89d6-667addfca297" xsi:nil="true"/>
    <Redesignes xmlns="a81bc5aa-b99b-4804-89d6-667addfca297">true</Redesignes>
    <lcf76f155ced4ddcb4097134ff3c332f xmlns="a81bc5aa-b99b-4804-89d6-667addfca2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0EA671-CBAF-4CC0-8DE9-0AAACD9AD7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FF9483-AE9B-4F19-93E9-CA7C0DDD1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bc5aa-b99b-4804-89d6-667addfca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21D3A0-2432-4857-BDEC-A963197607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C23CF-4029-4B3D-8B6D-27B2A00B8C91}">
  <ds:schemaRefs>
    <ds:schemaRef ds:uri="http://schemas.microsoft.com/office/2006/metadata/properties"/>
    <ds:schemaRef ds:uri="http://schemas.microsoft.com/office/infopath/2007/PartnerControls"/>
    <ds:schemaRef ds:uri="a81bc5aa-b99b-4804-89d6-667addfca2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C:\ForceTmp\Templates\FORCE\FORCE Technology Norway\NOdiv001\Certification\Søknad til sertifisering\Søknad om sertifisering for kjelpassere og kjeloperatører_NO.dotx</Template>
  <TotalTime>1</TotalTime>
  <Pages>2</Pages>
  <Words>740</Words>
  <Characters>4521</Characters>
  <Application>Microsoft Office Word</Application>
  <DocSecurity>0</DocSecurity>
  <Lines>129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sertifisering for kjelpassere og kjeloperatører_NO</dc:title>
  <dc:subject/>
  <dc:creator>Christian Edwood Olsen</dc:creator>
  <cp:keywords/>
  <dc:description/>
  <cp:lastModifiedBy>John Erik Loland</cp:lastModifiedBy>
  <cp:revision>2</cp:revision>
  <dcterms:created xsi:type="dcterms:W3CDTF">2026-09-25T11:55:00Z</dcterms:created>
  <dcterms:modified xsi:type="dcterms:W3CDTF">2026-09-25T11:55:00Z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0x010100EC19F0A4501E3F4BB35B2830D4A4F7A0</vt:lpwstr>
  </property>
  <property fmtid="{D5CDD505-2E9C-101B-9397-08002B2CF9AE}" pid="3" name="NumberOfAttachments">
    <vt:i4>0</vt:i4>
  </property>
  <property fmtid="{D5CDD505-2E9C-101B-9397-08002B2CF9AE}" pid="4" name="TemplateName">
    <vt:lpwstr>Soknad til sertifisering kjelpasser og kjeloperator_no.dotx</vt:lpwstr>
  </property>
  <property fmtid="{D5CDD505-2E9C-101B-9397-08002B2CF9AE}" pid="5" name="Template">
    <vt:lpwstr>FORCE Technology Norway\NOdiv001\Certification\Søknad til sertifisering\Søknad om sertifisering for kjelpassere og kjeloperatører_NO.dotx</vt:lpwstr>
  </property>
  <property fmtid="{D5CDD505-2E9C-101B-9397-08002B2CF9AE}" pid="6" name="NewFORCELanguage">
    <vt:lpwstr>no</vt:lpwstr>
  </property>
  <property fmtid="{D5CDD505-2E9C-101B-9397-08002B2CF9AE}" pid="7" name="AllowDeselectGeneralConditions">
    <vt:lpwstr>False</vt:lpwstr>
  </property>
  <property fmtid="{D5CDD505-2E9C-101B-9397-08002B2CF9AE}" pid="8" name="AvailableToCreatorOnly">
    <vt:bool>false</vt:bool>
  </property>
  <property fmtid="{D5CDD505-2E9C-101B-9397-08002B2CF9AE}" pid="9" name="Creator">
    <vt:lpwstr/>
  </property>
  <property fmtid="{D5CDD505-2E9C-101B-9397-08002B2CF9AE}" pid="10" name="D4FlowUrl">
    <vt:lpwstr/>
  </property>
  <property fmtid="{D5CDD505-2E9C-101B-9397-08002B2CF9AE}" pid="11" name="DefaultSavename">
    <vt:lpwstr>Søknad om sertifisering for kjeloperatører og kjelpassere</vt:lpwstr>
  </property>
  <property fmtid="{D5CDD505-2E9C-101B-9397-08002B2CF9AE}" pid="12" name="Description">
    <vt:lpwstr>Søknad/sjekkliste</vt:lpwstr>
  </property>
  <property fmtid="{D5CDD505-2E9C-101B-9397-08002B2CF9AE}" pid="13" name="DocumentType">
    <vt:lpwstr>5.1</vt:lpwstr>
  </property>
  <property fmtid="{D5CDD505-2E9C-101B-9397-08002B2CF9AE}" pid="14" name="HelpDisplay">
    <vt:lpwstr/>
  </property>
  <property fmtid="{D5CDD505-2E9C-101B-9397-08002B2CF9AE}" pid="15" name="HelpURL">
    <vt:lpwstr/>
  </property>
  <property fmtid="{D5CDD505-2E9C-101B-9397-08002B2CF9AE}" pid="16" name="IncludeGeneralConditions">
    <vt:bool>false</vt:bool>
  </property>
  <property fmtid="{D5CDD505-2E9C-101B-9397-08002B2CF9AE}" pid="17" name="IsHelpAvailableOffline">
    <vt:bool>false</vt:bool>
  </property>
  <property fmtid="{D5CDD505-2E9C-101B-9397-08002B2CF9AE}" pid="18" name="Language">
    <vt:lpwstr/>
  </property>
  <property fmtid="{D5CDD505-2E9C-101B-9397-08002B2CF9AE}" pid="19" name="LegacyTemplateId">
    <vt:lpwstr/>
  </property>
  <property fmtid="{D5CDD505-2E9C-101B-9397-08002B2CF9AE}" pid="20" name="LegacyVariant">
    <vt:lpwstr/>
  </property>
  <property fmtid="{D5CDD505-2E9C-101B-9397-08002B2CF9AE}" pid="21" name="LegalDocumentsToInclude">
    <vt:lpwstr/>
  </property>
  <property fmtid="{D5CDD505-2E9C-101B-9397-08002B2CF9AE}" pid="22" name="LinkedTo">
    <vt:lpwstr/>
  </property>
  <property fmtid="{D5CDD505-2E9C-101B-9397-08002B2CF9AE}" pid="23" name="MailAttachments0">
    <vt:lpwstr/>
  </property>
  <property fmtid="{D5CDD505-2E9C-101B-9397-08002B2CF9AE}" pid="24" name="MailAttachments1">
    <vt:lpwstr/>
  </property>
  <property fmtid="{D5CDD505-2E9C-101B-9397-08002B2CF9AE}" pid="25" name="MailAttachments2">
    <vt:lpwstr/>
  </property>
  <property fmtid="{D5CDD505-2E9C-101B-9397-08002B2CF9AE}" pid="26" name="MailAttachments3">
    <vt:lpwstr/>
  </property>
  <property fmtid="{D5CDD505-2E9C-101B-9397-08002B2CF9AE}" pid="27" name="MailAttachments4">
    <vt:lpwstr/>
  </property>
  <property fmtid="{D5CDD505-2E9C-101B-9397-08002B2CF9AE}" pid="28" name="MailAttachments5">
    <vt:lpwstr/>
  </property>
  <property fmtid="{D5CDD505-2E9C-101B-9397-08002B2CF9AE}" pid="29" name="MailAttachments6">
    <vt:lpwstr/>
  </property>
  <property fmtid="{D5CDD505-2E9C-101B-9397-08002B2CF9AE}" pid="30" name="MailAttachments7">
    <vt:lpwstr/>
  </property>
  <property fmtid="{D5CDD505-2E9C-101B-9397-08002B2CF9AE}" pid="31" name="MailAttachments8">
    <vt:lpwstr/>
  </property>
  <property fmtid="{D5CDD505-2E9C-101B-9397-08002B2CF9AE}" pid="32" name="MailAttachments9">
    <vt:lpwstr/>
  </property>
  <property fmtid="{D5CDD505-2E9C-101B-9397-08002B2CF9AE}" pid="33" name="MailSubject">
    <vt:lpwstr/>
  </property>
  <property fmtid="{D5CDD505-2E9C-101B-9397-08002B2CF9AE}" pid="34" name="MailTemplate">
    <vt:lpwstr/>
  </property>
  <property fmtid="{D5CDD505-2E9C-101B-9397-08002B2CF9AE}" pid="35" name="MailText">
    <vt:lpwstr/>
  </property>
  <property fmtid="{D5CDD505-2E9C-101B-9397-08002B2CF9AE}" pid="36" name="RevisionNr">
    <vt:i4>1</vt:i4>
  </property>
  <property fmtid="{D5CDD505-2E9C-101B-9397-08002B2CF9AE}" pid="37" name="SignatureProperties">
    <vt:lpwstr>System.Collections.Generic.List`1[System.String]</vt:lpwstr>
  </property>
  <property fmtid="{D5CDD505-2E9C-101B-9397-08002B2CF9AE}" pid="38" name="SpecialConditionsToInclude">
    <vt:lpwstr/>
  </property>
  <property fmtid="{D5CDD505-2E9C-101B-9397-08002B2CF9AE}" pid="39" name="TemplateUsed">
    <vt:lpwstr>FORCE Technology Norway\NOdiv001\Certification\Søknad til sertifisering\Søknad om sertifisering for kjelpassere og kjeloperatører_NO.dotx</vt:lpwstr>
  </property>
  <property fmtid="{D5CDD505-2E9C-101B-9397-08002B2CF9AE}" pid="40" name="VersionAuthor">
    <vt:lpwstr>LJA</vt:lpwstr>
  </property>
  <property fmtid="{D5CDD505-2E9C-101B-9397-08002B2CF9AE}" pid="41" name="VersionNr">
    <vt:i4>1</vt:i4>
  </property>
  <property fmtid="{D5CDD505-2E9C-101B-9397-08002B2CF9AE}" pid="42" name="VersionValidFrom">
    <vt:filetime>2025-04-11T01:00:00Z</vt:filetime>
  </property>
</Properties>
</file>