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AC2492" w14:textId="7B8FB5E0" w:rsidR="005B405A" w:rsidRPr="00724FF6" w:rsidRDefault="005B405A">
      <w:pPr>
        <w:spacing w:before="2" w:line="315" w:lineRule="exact"/>
        <w:jc w:val="center"/>
        <w:textAlignment w:val="baseline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0B03F698" w14:textId="242DBB83" w:rsidR="0066286B" w:rsidRPr="00724FF6" w:rsidRDefault="00860F40">
      <w:pPr>
        <w:spacing w:before="2" w:line="315" w:lineRule="exact"/>
        <w:jc w:val="center"/>
        <w:textAlignment w:val="baseline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724FF6">
        <w:rPr>
          <w:rFonts w:ascii="Arial" w:eastAsia="Times New Roman" w:hAnsi="Arial" w:cs="Arial"/>
          <w:b/>
          <w:color w:val="000000"/>
          <w:sz w:val="32"/>
          <w:szCs w:val="32"/>
        </w:rPr>
        <w:t>N</w:t>
      </w:r>
      <w:r w:rsidR="00233C97" w:rsidRPr="00724FF6">
        <w:rPr>
          <w:rFonts w:ascii="Arial" w:eastAsia="Times New Roman" w:hAnsi="Arial" w:cs="Arial"/>
          <w:b/>
          <w:color w:val="000000"/>
          <w:sz w:val="32"/>
          <w:szCs w:val="32"/>
        </w:rPr>
        <w:t xml:space="preserve">ivå </w:t>
      </w:r>
      <w:r w:rsidRPr="00724FF6">
        <w:rPr>
          <w:rFonts w:ascii="Arial" w:eastAsia="Times New Roman" w:hAnsi="Arial" w:cs="Arial"/>
          <w:b/>
          <w:color w:val="000000"/>
          <w:sz w:val="32"/>
          <w:szCs w:val="32"/>
        </w:rPr>
        <w:t>3-søknad</w:t>
      </w:r>
      <w:r w:rsidR="00233C97" w:rsidRPr="00724FF6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om </w:t>
      </w:r>
      <w:r w:rsidRPr="00724FF6">
        <w:rPr>
          <w:rFonts w:ascii="Arial" w:eastAsia="Times New Roman" w:hAnsi="Arial" w:cs="Arial"/>
          <w:b/>
          <w:color w:val="000000"/>
          <w:sz w:val="32"/>
          <w:szCs w:val="32"/>
        </w:rPr>
        <w:t>10 års resertifisering</w:t>
      </w:r>
    </w:p>
    <w:p w14:paraId="3217DAF2" w14:textId="5AF91420" w:rsidR="0066286B" w:rsidRPr="00724FF6" w:rsidRDefault="00860F40">
      <w:pPr>
        <w:spacing w:before="328" w:line="315" w:lineRule="exact"/>
        <w:ind w:left="144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FF6">
        <w:rPr>
          <w:rFonts w:ascii="Arial" w:eastAsia="Times New Roman" w:hAnsi="Arial" w:cs="Arial"/>
          <w:b/>
          <w:color w:val="000000"/>
          <w:sz w:val="24"/>
          <w:szCs w:val="24"/>
        </w:rPr>
        <w:t>Søknaden er basert på strukturert poengsystem beskrevet i EN ISO 9712:2022</w:t>
      </w:r>
    </w:p>
    <w:p w14:paraId="58373274" w14:textId="77777777" w:rsidR="00BE2173" w:rsidRPr="00724FF6" w:rsidRDefault="00BE2173">
      <w:pPr>
        <w:spacing w:before="328" w:line="315" w:lineRule="exact"/>
        <w:ind w:left="144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Style w:val="Tabellrutenett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927"/>
      </w:tblGrid>
      <w:tr w:rsidR="00BE2173" w:rsidRPr="00724FF6" w14:paraId="378A20FD" w14:textId="77777777" w:rsidTr="00BE2173">
        <w:tc>
          <w:tcPr>
            <w:tcW w:w="3823" w:type="dxa"/>
          </w:tcPr>
          <w:p w14:paraId="5897835A" w14:textId="77777777" w:rsidR="00BE2173" w:rsidRPr="00724FF6" w:rsidRDefault="00BE2173" w:rsidP="00BE2173">
            <w:pPr>
              <w:textAlignment w:val="baseline"/>
              <w:rPr>
                <w:rFonts w:ascii="Arial" w:eastAsia="Times New Roman" w:hAnsi="Arial" w:cs="Arial"/>
                <w:color w:val="000000"/>
                <w:spacing w:val="7"/>
                <w:w w:val="95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pacing w:val="7"/>
                <w:w w:val="95"/>
                <w:sz w:val="20"/>
                <w:szCs w:val="20"/>
              </w:rPr>
              <w:t>Metode det søkes resertifisering for</w:t>
            </w:r>
            <w:r w:rsidRPr="00724FF6">
              <w:rPr>
                <w:rFonts w:ascii="Arial" w:eastAsia="Times New Roman" w:hAnsi="Arial" w:cs="Arial"/>
                <w:color w:val="000000"/>
                <w:spacing w:val="7"/>
                <w:w w:val="95"/>
                <w:sz w:val="20"/>
                <w:szCs w:val="20"/>
              </w:rPr>
              <w:t>:</w:t>
            </w:r>
          </w:p>
          <w:p w14:paraId="4796ED29" w14:textId="77777777" w:rsidR="00BE2173" w:rsidRPr="00724FF6" w:rsidRDefault="00BE2173" w:rsidP="00BE2173">
            <w:pPr>
              <w:textAlignment w:val="baseline"/>
              <w:rPr>
                <w:rFonts w:ascii="Arial" w:eastAsia="Times New Roman" w:hAnsi="Arial" w:cs="Arial"/>
                <w:color w:val="000000"/>
                <w:spacing w:val="7"/>
                <w:w w:val="95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pacing w:val="7"/>
                <w:w w:val="95"/>
                <w:sz w:val="20"/>
                <w:szCs w:val="20"/>
              </w:rPr>
              <w:t>(En søknad pr. metode)</w:t>
            </w:r>
          </w:p>
        </w:tc>
        <w:tc>
          <w:tcPr>
            <w:tcW w:w="5927" w:type="dxa"/>
          </w:tcPr>
          <w:p w14:paraId="04151318" w14:textId="03D0CA7A" w:rsidR="00BE2173" w:rsidRPr="00724FF6" w:rsidRDefault="00BE2173" w:rsidP="00BE2173">
            <w:pPr>
              <w:textAlignment w:val="baseline"/>
              <w:rPr>
                <w:rFonts w:ascii="Arial" w:eastAsia="Times New Roman" w:hAnsi="Arial" w:cs="Arial"/>
                <w:b/>
                <w:color w:val="000000"/>
                <w:spacing w:val="7"/>
                <w:w w:val="95"/>
                <w:sz w:val="20"/>
                <w:szCs w:val="20"/>
              </w:rPr>
            </w:pPr>
          </w:p>
        </w:tc>
      </w:tr>
    </w:tbl>
    <w:p w14:paraId="49205643" w14:textId="77777777" w:rsidR="00BE2173" w:rsidRPr="00724FF6" w:rsidRDefault="00BE2173" w:rsidP="00233C97">
      <w:pPr>
        <w:textAlignment w:val="baseline"/>
        <w:rPr>
          <w:rFonts w:ascii="Arial" w:eastAsia="Times New Roman" w:hAnsi="Arial" w:cs="Arial"/>
          <w:color w:val="000000"/>
          <w:spacing w:val="7"/>
          <w:w w:val="95"/>
          <w:sz w:val="20"/>
          <w:szCs w:val="20"/>
        </w:rPr>
      </w:pPr>
    </w:p>
    <w:tbl>
      <w:tblPr>
        <w:tblStyle w:val="Tabellrutenett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7770"/>
      </w:tblGrid>
      <w:tr w:rsidR="00233C97" w:rsidRPr="00724FF6" w14:paraId="7754C9ED" w14:textId="77777777" w:rsidTr="00233C97">
        <w:tc>
          <w:tcPr>
            <w:tcW w:w="1980" w:type="dxa"/>
          </w:tcPr>
          <w:p w14:paraId="789A25B3" w14:textId="77777777" w:rsidR="00233C97" w:rsidRPr="00724FF6" w:rsidRDefault="00233C97" w:rsidP="00233C97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pacing w:val="7"/>
                <w:w w:val="95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bCs/>
                <w:color w:val="000000"/>
                <w:spacing w:val="7"/>
                <w:w w:val="95"/>
                <w:sz w:val="20"/>
                <w:szCs w:val="20"/>
              </w:rPr>
              <w:t>Søkers navn</w:t>
            </w:r>
          </w:p>
        </w:tc>
        <w:tc>
          <w:tcPr>
            <w:tcW w:w="7770" w:type="dxa"/>
          </w:tcPr>
          <w:p w14:paraId="4CA52A4E" w14:textId="431A1142" w:rsidR="00233C97" w:rsidRPr="00724FF6" w:rsidRDefault="00233C97" w:rsidP="00233C97">
            <w:pPr>
              <w:textAlignment w:val="baseline"/>
              <w:rPr>
                <w:rFonts w:ascii="Arial" w:eastAsia="Times New Roman" w:hAnsi="Arial" w:cs="Arial"/>
                <w:color w:val="000000"/>
                <w:spacing w:val="7"/>
                <w:w w:val="95"/>
                <w:sz w:val="32"/>
                <w:szCs w:val="32"/>
              </w:rPr>
            </w:pPr>
          </w:p>
        </w:tc>
      </w:tr>
      <w:tr w:rsidR="00233C97" w:rsidRPr="00724FF6" w14:paraId="6C7DFA65" w14:textId="77777777" w:rsidTr="00233C97">
        <w:tc>
          <w:tcPr>
            <w:tcW w:w="1980" w:type="dxa"/>
          </w:tcPr>
          <w:p w14:paraId="0AD36FE7" w14:textId="77777777" w:rsidR="00233C97" w:rsidRPr="00724FF6" w:rsidRDefault="00233C97" w:rsidP="00233C97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pacing w:val="7"/>
                <w:w w:val="95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bCs/>
                <w:color w:val="000000"/>
                <w:spacing w:val="7"/>
                <w:w w:val="95"/>
                <w:sz w:val="20"/>
                <w:szCs w:val="20"/>
              </w:rPr>
              <w:t>Mobil telefon</w:t>
            </w:r>
          </w:p>
        </w:tc>
        <w:tc>
          <w:tcPr>
            <w:tcW w:w="7770" w:type="dxa"/>
          </w:tcPr>
          <w:p w14:paraId="6C78AC7C" w14:textId="77777777" w:rsidR="00233C97" w:rsidRPr="00724FF6" w:rsidRDefault="00233C97" w:rsidP="00233C97">
            <w:pPr>
              <w:textAlignment w:val="baseline"/>
              <w:rPr>
                <w:rFonts w:ascii="Arial" w:eastAsia="Times New Roman" w:hAnsi="Arial" w:cs="Arial"/>
                <w:color w:val="000000"/>
                <w:spacing w:val="7"/>
                <w:w w:val="95"/>
                <w:sz w:val="32"/>
                <w:szCs w:val="32"/>
              </w:rPr>
            </w:pPr>
          </w:p>
        </w:tc>
      </w:tr>
      <w:tr w:rsidR="00233C97" w:rsidRPr="00724FF6" w14:paraId="1881B7A9" w14:textId="77777777" w:rsidTr="00233C97">
        <w:tc>
          <w:tcPr>
            <w:tcW w:w="1980" w:type="dxa"/>
          </w:tcPr>
          <w:p w14:paraId="37FBDD84" w14:textId="77777777" w:rsidR="00233C97" w:rsidRPr="00724FF6" w:rsidRDefault="00233C97" w:rsidP="00233C97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pacing w:val="7"/>
                <w:w w:val="95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bCs/>
                <w:color w:val="000000"/>
                <w:spacing w:val="7"/>
                <w:w w:val="95"/>
                <w:sz w:val="20"/>
                <w:szCs w:val="20"/>
              </w:rPr>
              <w:t>E-post</w:t>
            </w:r>
          </w:p>
        </w:tc>
        <w:tc>
          <w:tcPr>
            <w:tcW w:w="7770" w:type="dxa"/>
          </w:tcPr>
          <w:p w14:paraId="546DEF49" w14:textId="77777777" w:rsidR="00233C97" w:rsidRPr="00724FF6" w:rsidRDefault="00233C97" w:rsidP="00233C97">
            <w:pPr>
              <w:textAlignment w:val="baseline"/>
              <w:rPr>
                <w:rFonts w:ascii="Arial" w:eastAsia="Times New Roman" w:hAnsi="Arial" w:cs="Arial"/>
                <w:color w:val="000000"/>
                <w:spacing w:val="7"/>
                <w:w w:val="95"/>
                <w:sz w:val="32"/>
                <w:szCs w:val="32"/>
              </w:rPr>
            </w:pPr>
          </w:p>
        </w:tc>
      </w:tr>
      <w:tr w:rsidR="00233C97" w:rsidRPr="00724FF6" w14:paraId="1C1B2592" w14:textId="77777777" w:rsidTr="00233C97">
        <w:tc>
          <w:tcPr>
            <w:tcW w:w="1980" w:type="dxa"/>
          </w:tcPr>
          <w:p w14:paraId="436F96B3" w14:textId="77777777" w:rsidR="00233C97" w:rsidRPr="00724FF6" w:rsidRDefault="00233C97" w:rsidP="00233C97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pacing w:val="7"/>
                <w:w w:val="95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bCs/>
                <w:color w:val="000000"/>
                <w:spacing w:val="7"/>
                <w:w w:val="95"/>
                <w:sz w:val="20"/>
                <w:szCs w:val="20"/>
              </w:rPr>
              <w:t>Sertifikatnummer</w:t>
            </w:r>
          </w:p>
        </w:tc>
        <w:tc>
          <w:tcPr>
            <w:tcW w:w="7770" w:type="dxa"/>
          </w:tcPr>
          <w:p w14:paraId="2AF535BC" w14:textId="77777777" w:rsidR="00233C97" w:rsidRPr="00724FF6" w:rsidRDefault="00233C97" w:rsidP="00233C97">
            <w:pPr>
              <w:textAlignment w:val="baseline"/>
              <w:rPr>
                <w:rFonts w:ascii="Arial" w:eastAsia="Times New Roman" w:hAnsi="Arial" w:cs="Arial"/>
                <w:color w:val="000000"/>
                <w:spacing w:val="7"/>
                <w:w w:val="95"/>
                <w:sz w:val="32"/>
                <w:szCs w:val="32"/>
              </w:rPr>
            </w:pPr>
          </w:p>
        </w:tc>
      </w:tr>
      <w:tr w:rsidR="00233C97" w:rsidRPr="00724FF6" w14:paraId="32959C72" w14:textId="77777777" w:rsidTr="00233C97">
        <w:tc>
          <w:tcPr>
            <w:tcW w:w="1980" w:type="dxa"/>
          </w:tcPr>
          <w:p w14:paraId="587D1553" w14:textId="77777777" w:rsidR="00233C97" w:rsidRPr="00724FF6" w:rsidRDefault="00233C97" w:rsidP="00233C97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pacing w:val="7"/>
                <w:w w:val="95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bCs/>
                <w:color w:val="000000"/>
                <w:spacing w:val="7"/>
                <w:w w:val="95"/>
                <w:sz w:val="20"/>
                <w:szCs w:val="20"/>
              </w:rPr>
              <w:t>Arbeidsgiver</w:t>
            </w:r>
          </w:p>
        </w:tc>
        <w:tc>
          <w:tcPr>
            <w:tcW w:w="7770" w:type="dxa"/>
          </w:tcPr>
          <w:p w14:paraId="51A7EF56" w14:textId="32D9D257" w:rsidR="00233C97" w:rsidRPr="00724FF6" w:rsidRDefault="00233C97" w:rsidP="00233C97">
            <w:pPr>
              <w:textAlignment w:val="baseline"/>
              <w:rPr>
                <w:rFonts w:ascii="Arial" w:eastAsia="Times New Roman" w:hAnsi="Arial" w:cs="Arial"/>
                <w:color w:val="000000"/>
                <w:spacing w:val="7"/>
                <w:w w:val="95"/>
                <w:sz w:val="32"/>
                <w:szCs w:val="32"/>
              </w:rPr>
            </w:pPr>
          </w:p>
        </w:tc>
      </w:tr>
      <w:tr w:rsidR="00233C97" w:rsidRPr="00724FF6" w14:paraId="09282578" w14:textId="77777777" w:rsidTr="00233C97">
        <w:tc>
          <w:tcPr>
            <w:tcW w:w="1980" w:type="dxa"/>
          </w:tcPr>
          <w:p w14:paraId="309F91F7" w14:textId="77777777" w:rsidR="00233C97" w:rsidRPr="00724FF6" w:rsidRDefault="00233C97" w:rsidP="00233C97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pacing w:val="7"/>
                <w:w w:val="95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bCs/>
                <w:color w:val="000000"/>
                <w:spacing w:val="7"/>
                <w:w w:val="95"/>
                <w:sz w:val="20"/>
                <w:szCs w:val="20"/>
              </w:rPr>
              <w:t>Adresse</w:t>
            </w:r>
          </w:p>
        </w:tc>
        <w:tc>
          <w:tcPr>
            <w:tcW w:w="7770" w:type="dxa"/>
          </w:tcPr>
          <w:p w14:paraId="74AF6E52" w14:textId="77777777" w:rsidR="00233C97" w:rsidRPr="00724FF6" w:rsidRDefault="00233C97" w:rsidP="00233C97">
            <w:pPr>
              <w:textAlignment w:val="baseline"/>
              <w:rPr>
                <w:rFonts w:ascii="Arial" w:eastAsia="Times New Roman" w:hAnsi="Arial" w:cs="Arial"/>
                <w:color w:val="000000"/>
                <w:spacing w:val="7"/>
                <w:w w:val="95"/>
                <w:sz w:val="32"/>
                <w:szCs w:val="32"/>
              </w:rPr>
            </w:pPr>
          </w:p>
        </w:tc>
      </w:tr>
      <w:tr w:rsidR="00233C97" w:rsidRPr="00724FF6" w14:paraId="7B0E6DAB" w14:textId="77777777" w:rsidTr="00233C97">
        <w:tc>
          <w:tcPr>
            <w:tcW w:w="1980" w:type="dxa"/>
          </w:tcPr>
          <w:p w14:paraId="643232CD" w14:textId="77777777" w:rsidR="00233C97" w:rsidRPr="00724FF6" w:rsidRDefault="00233C97" w:rsidP="00233C97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pacing w:val="7"/>
                <w:w w:val="95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bCs/>
                <w:color w:val="000000"/>
                <w:spacing w:val="7"/>
                <w:w w:val="95"/>
                <w:sz w:val="20"/>
                <w:szCs w:val="20"/>
              </w:rPr>
              <w:t>Postnummer/Sted</w:t>
            </w:r>
          </w:p>
        </w:tc>
        <w:tc>
          <w:tcPr>
            <w:tcW w:w="7770" w:type="dxa"/>
          </w:tcPr>
          <w:p w14:paraId="74D3C3E0" w14:textId="77777777" w:rsidR="00233C97" w:rsidRPr="00724FF6" w:rsidRDefault="00233C97" w:rsidP="00233C97">
            <w:pPr>
              <w:textAlignment w:val="baseline"/>
              <w:rPr>
                <w:rFonts w:ascii="Arial" w:eastAsia="Times New Roman" w:hAnsi="Arial" w:cs="Arial"/>
                <w:color w:val="000000"/>
                <w:spacing w:val="7"/>
                <w:w w:val="95"/>
                <w:sz w:val="32"/>
                <w:szCs w:val="32"/>
              </w:rPr>
            </w:pPr>
          </w:p>
        </w:tc>
      </w:tr>
    </w:tbl>
    <w:p w14:paraId="73923EB7" w14:textId="77777777" w:rsidR="00233C97" w:rsidRPr="00724FF6" w:rsidRDefault="00233C97" w:rsidP="00233C97">
      <w:pPr>
        <w:textAlignment w:val="baseline"/>
        <w:rPr>
          <w:rFonts w:ascii="Arial" w:eastAsia="Times New Roman" w:hAnsi="Arial" w:cs="Arial"/>
          <w:color w:val="000000"/>
          <w:spacing w:val="7"/>
          <w:w w:val="95"/>
          <w:sz w:val="20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980"/>
        <w:gridCol w:w="7770"/>
      </w:tblGrid>
      <w:tr w:rsidR="00BE2173" w:rsidRPr="00724FF6" w14:paraId="53FA0A95" w14:textId="77777777" w:rsidTr="00BE2173">
        <w:tc>
          <w:tcPr>
            <w:tcW w:w="1980" w:type="dxa"/>
          </w:tcPr>
          <w:p w14:paraId="4C7CED96" w14:textId="77777777" w:rsidR="00BE2173" w:rsidRPr="00724FF6" w:rsidRDefault="00BE2173" w:rsidP="00233C97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pacing w:val="7"/>
                <w:w w:val="95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bCs/>
                <w:color w:val="000000"/>
                <w:spacing w:val="7"/>
                <w:w w:val="95"/>
                <w:sz w:val="20"/>
                <w:szCs w:val="20"/>
              </w:rPr>
              <w:t>Sted/Dato</w:t>
            </w:r>
          </w:p>
        </w:tc>
        <w:tc>
          <w:tcPr>
            <w:tcW w:w="7770" w:type="dxa"/>
          </w:tcPr>
          <w:p w14:paraId="6FB37E1D" w14:textId="77777777" w:rsidR="00BE2173" w:rsidRPr="00724FF6" w:rsidRDefault="00BE2173" w:rsidP="00233C97">
            <w:pPr>
              <w:textAlignment w:val="baseline"/>
              <w:rPr>
                <w:rFonts w:ascii="Arial" w:eastAsia="Times New Roman" w:hAnsi="Arial" w:cs="Arial"/>
                <w:color w:val="000000"/>
                <w:spacing w:val="7"/>
                <w:w w:val="95"/>
                <w:sz w:val="28"/>
                <w:szCs w:val="28"/>
              </w:rPr>
            </w:pPr>
          </w:p>
        </w:tc>
      </w:tr>
      <w:tr w:rsidR="00BE2173" w:rsidRPr="00724FF6" w14:paraId="25C096E2" w14:textId="77777777" w:rsidTr="00BE2173">
        <w:tc>
          <w:tcPr>
            <w:tcW w:w="1980" w:type="dxa"/>
          </w:tcPr>
          <w:p w14:paraId="3A74CD45" w14:textId="77777777" w:rsidR="00BE2173" w:rsidRPr="00724FF6" w:rsidRDefault="00BE2173" w:rsidP="00233C97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pacing w:val="7"/>
                <w:w w:val="95"/>
                <w:sz w:val="20"/>
                <w:szCs w:val="20"/>
              </w:rPr>
            </w:pPr>
          </w:p>
          <w:p w14:paraId="2DF3B36C" w14:textId="77777777" w:rsidR="00BE2173" w:rsidRPr="00724FF6" w:rsidRDefault="00BE2173" w:rsidP="00233C97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pacing w:val="7"/>
                <w:w w:val="95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bCs/>
                <w:color w:val="000000"/>
                <w:spacing w:val="7"/>
                <w:w w:val="95"/>
                <w:sz w:val="20"/>
                <w:szCs w:val="20"/>
              </w:rPr>
              <w:t>Søkers signatur</w:t>
            </w:r>
          </w:p>
        </w:tc>
        <w:tc>
          <w:tcPr>
            <w:tcW w:w="7770" w:type="dxa"/>
          </w:tcPr>
          <w:p w14:paraId="79370A87" w14:textId="25BDF4FC" w:rsidR="00BE2173" w:rsidRPr="00724FF6" w:rsidRDefault="00BE2173" w:rsidP="00233C97">
            <w:pPr>
              <w:textAlignment w:val="baseline"/>
              <w:rPr>
                <w:rFonts w:ascii="Arial" w:eastAsia="Times New Roman" w:hAnsi="Arial" w:cs="Arial"/>
                <w:color w:val="000000"/>
                <w:spacing w:val="7"/>
                <w:w w:val="95"/>
                <w:sz w:val="28"/>
                <w:szCs w:val="28"/>
              </w:rPr>
            </w:pPr>
          </w:p>
          <w:p w14:paraId="4F9BC425" w14:textId="77777777" w:rsidR="00BE2173" w:rsidRPr="00724FF6" w:rsidRDefault="00BE2173" w:rsidP="00233C97">
            <w:pPr>
              <w:textAlignment w:val="baseline"/>
              <w:rPr>
                <w:rFonts w:ascii="Arial" w:eastAsia="Times New Roman" w:hAnsi="Arial" w:cs="Arial"/>
                <w:color w:val="000000"/>
                <w:spacing w:val="7"/>
                <w:w w:val="95"/>
                <w:sz w:val="28"/>
                <w:szCs w:val="28"/>
              </w:rPr>
            </w:pPr>
          </w:p>
        </w:tc>
      </w:tr>
    </w:tbl>
    <w:p w14:paraId="686934F7" w14:textId="77777777" w:rsidR="00BE2173" w:rsidRPr="00724FF6" w:rsidRDefault="00BE2173" w:rsidP="00233C97">
      <w:pPr>
        <w:textAlignment w:val="baseline"/>
        <w:rPr>
          <w:rFonts w:ascii="Arial" w:eastAsia="Times New Roman" w:hAnsi="Arial" w:cs="Arial"/>
          <w:color w:val="000000"/>
          <w:spacing w:val="7"/>
          <w:w w:val="95"/>
          <w:sz w:val="20"/>
          <w:szCs w:val="20"/>
        </w:rPr>
      </w:pPr>
    </w:p>
    <w:p w14:paraId="2721D1E8" w14:textId="77777777" w:rsidR="00233C97" w:rsidRPr="00724FF6" w:rsidRDefault="00233C97" w:rsidP="00233C97">
      <w:pPr>
        <w:spacing w:line="274" w:lineRule="exact"/>
        <w:ind w:left="74"/>
        <w:textAlignment w:val="baseline"/>
        <w:rPr>
          <w:rFonts w:ascii="Arial" w:eastAsia="Times New Roman" w:hAnsi="Arial" w:cs="Arial"/>
          <w:b/>
          <w:color w:val="000000"/>
          <w:spacing w:val="-1"/>
          <w:sz w:val="20"/>
          <w:szCs w:val="20"/>
        </w:rPr>
      </w:pPr>
    </w:p>
    <w:p w14:paraId="577E7384" w14:textId="77777777" w:rsidR="00BE2173" w:rsidRPr="00724FF6" w:rsidRDefault="00BE2173" w:rsidP="00233C97">
      <w:pPr>
        <w:spacing w:line="274" w:lineRule="exact"/>
        <w:ind w:left="74"/>
        <w:textAlignment w:val="baseline"/>
        <w:rPr>
          <w:rFonts w:ascii="Arial" w:eastAsia="Times New Roman" w:hAnsi="Arial" w:cs="Arial"/>
          <w:b/>
          <w:color w:val="000000"/>
          <w:spacing w:val="-1"/>
          <w:sz w:val="20"/>
          <w:szCs w:val="20"/>
        </w:rPr>
      </w:pPr>
    </w:p>
    <w:p w14:paraId="29227EAC" w14:textId="77777777" w:rsidR="009C4523" w:rsidRPr="00724FF6" w:rsidRDefault="009C4523" w:rsidP="00233C97">
      <w:pPr>
        <w:spacing w:line="274" w:lineRule="exact"/>
        <w:ind w:left="74"/>
        <w:textAlignment w:val="baseline"/>
        <w:rPr>
          <w:rFonts w:ascii="Arial" w:eastAsia="Times New Roman" w:hAnsi="Arial" w:cs="Arial"/>
          <w:b/>
          <w:color w:val="000000"/>
          <w:spacing w:val="-1"/>
          <w:sz w:val="20"/>
          <w:szCs w:val="20"/>
        </w:rPr>
      </w:pPr>
    </w:p>
    <w:p w14:paraId="2B625FA8" w14:textId="1A832C0A" w:rsidR="009C4523" w:rsidRPr="00724FF6" w:rsidRDefault="009C4523" w:rsidP="00233C97">
      <w:pPr>
        <w:spacing w:line="274" w:lineRule="exact"/>
        <w:ind w:left="74"/>
        <w:textAlignment w:val="baseline"/>
        <w:rPr>
          <w:rFonts w:ascii="Arial" w:eastAsia="Times New Roman" w:hAnsi="Arial" w:cs="Arial"/>
          <w:b/>
          <w:color w:val="000000"/>
          <w:spacing w:val="-1"/>
          <w:sz w:val="20"/>
          <w:szCs w:val="20"/>
        </w:rPr>
      </w:pPr>
    </w:p>
    <w:p w14:paraId="77FC7B55" w14:textId="77777777" w:rsidR="009C4523" w:rsidRPr="00724FF6" w:rsidRDefault="009C4523" w:rsidP="00233C97">
      <w:pPr>
        <w:spacing w:line="274" w:lineRule="exact"/>
        <w:ind w:left="74"/>
        <w:textAlignment w:val="baseline"/>
        <w:rPr>
          <w:rFonts w:ascii="Arial" w:eastAsia="Times New Roman" w:hAnsi="Arial" w:cs="Arial"/>
          <w:b/>
          <w:color w:val="000000"/>
          <w:spacing w:val="-1"/>
          <w:sz w:val="20"/>
          <w:szCs w:val="20"/>
        </w:rPr>
      </w:pPr>
    </w:p>
    <w:p w14:paraId="2C145AC6" w14:textId="77777777" w:rsidR="009C4523" w:rsidRPr="00724FF6" w:rsidRDefault="009C4523" w:rsidP="00233C97">
      <w:pPr>
        <w:spacing w:line="274" w:lineRule="exact"/>
        <w:ind w:left="74"/>
        <w:textAlignment w:val="baseline"/>
        <w:rPr>
          <w:rFonts w:ascii="Arial" w:eastAsia="Times New Roman" w:hAnsi="Arial" w:cs="Arial"/>
          <w:b/>
          <w:color w:val="000000"/>
          <w:spacing w:val="-1"/>
          <w:sz w:val="20"/>
          <w:szCs w:val="20"/>
        </w:rPr>
      </w:pPr>
    </w:p>
    <w:p w14:paraId="23EB312D" w14:textId="77777777" w:rsidR="009C4523" w:rsidRPr="00724FF6" w:rsidRDefault="009C4523" w:rsidP="00233C97">
      <w:pPr>
        <w:spacing w:line="274" w:lineRule="exact"/>
        <w:ind w:left="74"/>
        <w:textAlignment w:val="baseline"/>
        <w:rPr>
          <w:rFonts w:ascii="Arial" w:eastAsia="Times New Roman" w:hAnsi="Arial" w:cs="Arial"/>
          <w:b/>
          <w:color w:val="000000"/>
          <w:spacing w:val="-1"/>
          <w:sz w:val="20"/>
          <w:szCs w:val="20"/>
        </w:rPr>
      </w:pPr>
    </w:p>
    <w:p w14:paraId="10CA5D9F" w14:textId="77777777" w:rsidR="009C4523" w:rsidRPr="00724FF6" w:rsidRDefault="009C4523" w:rsidP="00233C97">
      <w:pPr>
        <w:spacing w:line="274" w:lineRule="exact"/>
        <w:ind w:left="74"/>
        <w:textAlignment w:val="baseline"/>
        <w:rPr>
          <w:rFonts w:ascii="Arial" w:eastAsia="Times New Roman" w:hAnsi="Arial" w:cs="Arial"/>
          <w:b/>
          <w:color w:val="000000"/>
          <w:spacing w:val="-1"/>
          <w:sz w:val="20"/>
          <w:szCs w:val="20"/>
        </w:rPr>
      </w:pPr>
    </w:p>
    <w:p w14:paraId="3E76612C" w14:textId="3F655620" w:rsidR="00BE2173" w:rsidRPr="00724FF6" w:rsidRDefault="00BE2173" w:rsidP="00233C97">
      <w:pPr>
        <w:spacing w:line="274" w:lineRule="exact"/>
        <w:ind w:left="74"/>
        <w:textAlignment w:val="baseline"/>
        <w:rPr>
          <w:rFonts w:ascii="Arial" w:eastAsia="Times New Roman" w:hAnsi="Arial" w:cs="Arial"/>
          <w:b/>
          <w:color w:val="000000"/>
          <w:spacing w:val="-1"/>
          <w:sz w:val="20"/>
          <w:szCs w:val="20"/>
        </w:rPr>
      </w:pPr>
    </w:p>
    <w:tbl>
      <w:tblPr>
        <w:tblStyle w:val="Tabellrutenett"/>
        <w:tblW w:w="0" w:type="auto"/>
        <w:tblInd w:w="74" w:type="dxa"/>
        <w:tblLook w:val="04A0" w:firstRow="1" w:lastRow="0" w:firstColumn="1" w:lastColumn="0" w:noHBand="0" w:noVBand="1"/>
      </w:tblPr>
      <w:tblGrid>
        <w:gridCol w:w="2331"/>
        <w:gridCol w:w="3260"/>
      </w:tblGrid>
      <w:tr w:rsidR="009C4523" w:rsidRPr="00E9036C" w14:paraId="22A3110F" w14:textId="77777777" w:rsidTr="009C4523">
        <w:tc>
          <w:tcPr>
            <w:tcW w:w="5591" w:type="dxa"/>
            <w:gridSpan w:val="2"/>
            <w:shd w:val="clear" w:color="auto" w:fill="BFBFBF" w:themeFill="background1" w:themeFillShade="BF"/>
          </w:tcPr>
          <w:p w14:paraId="5E7AA89A" w14:textId="77777777" w:rsidR="009C4523" w:rsidRPr="00FB450F" w:rsidRDefault="009C4523" w:rsidP="009C4523">
            <w:pPr>
              <w:spacing w:line="408" w:lineRule="exact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  <w:spacing w:val="7"/>
                <w:w w:val="95"/>
                <w:sz w:val="20"/>
                <w:szCs w:val="20"/>
                <w:lang w:val="en-US"/>
              </w:rPr>
            </w:pPr>
            <w:proofErr w:type="spellStart"/>
            <w:r w:rsidRPr="00FB450F">
              <w:rPr>
                <w:rFonts w:ascii="Arial" w:eastAsia="Times New Roman" w:hAnsi="Arial" w:cs="Arial"/>
                <w:b/>
                <w:color w:val="000000"/>
                <w:spacing w:val="7"/>
                <w:w w:val="95"/>
                <w:sz w:val="20"/>
                <w:szCs w:val="20"/>
                <w:lang w:val="en-US"/>
              </w:rPr>
              <w:t>Behandlingsresultat</w:t>
            </w:r>
            <w:proofErr w:type="spellEnd"/>
            <w:r w:rsidRPr="00FB450F">
              <w:rPr>
                <w:rFonts w:ascii="Arial" w:eastAsia="Times New Roman" w:hAnsi="Arial" w:cs="Arial"/>
                <w:b/>
                <w:color w:val="000000"/>
                <w:spacing w:val="7"/>
                <w:w w:val="9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B450F">
              <w:rPr>
                <w:rFonts w:ascii="Arial" w:eastAsia="Times New Roman" w:hAnsi="Arial" w:cs="Arial"/>
                <w:b/>
                <w:color w:val="000000"/>
                <w:spacing w:val="7"/>
                <w:w w:val="95"/>
                <w:sz w:val="20"/>
                <w:szCs w:val="20"/>
                <w:lang w:val="en-US"/>
              </w:rPr>
              <w:t>fra</w:t>
            </w:r>
            <w:proofErr w:type="spellEnd"/>
            <w:r w:rsidRPr="00FB450F">
              <w:rPr>
                <w:rFonts w:ascii="Arial" w:eastAsia="Times New Roman" w:hAnsi="Arial" w:cs="Arial"/>
                <w:b/>
                <w:color w:val="000000"/>
                <w:spacing w:val="7"/>
                <w:w w:val="95"/>
                <w:sz w:val="20"/>
                <w:szCs w:val="20"/>
                <w:lang w:val="en-US"/>
              </w:rPr>
              <w:t xml:space="preserve"> FORCE Technology Norway AS</w:t>
            </w:r>
          </w:p>
        </w:tc>
      </w:tr>
      <w:tr w:rsidR="009C4523" w:rsidRPr="00724FF6" w14:paraId="048E1A56" w14:textId="77777777" w:rsidTr="009C4523">
        <w:tc>
          <w:tcPr>
            <w:tcW w:w="2331" w:type="dxa"/>
          </w:tcPr>
          <w:p w14:paraId="64D2429D" w14:textId="77777777" w:rsidR="009C4523" w:rsidRPr="00724FF6" w:rsidRDefault="009C4523" w:rsidP="00233C97">
            <w:pPr>
              <w:spacing w:line="274" w:lineRule="exact"/>
              <w:textAlignment w:val="baseline"/>
              <w:rPr>
                <w:rFonts w:ascii="Arial" w:eastAsia="Times New Roman" w:hAnsi="Arial" w:cs="Arial"/>
                <w:b/>
                <w:color w:val="000000"/>
                <w:spacing w:val="-1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pacing w:val="-1"/>
                <w:sz w:val="20"/>
                <w:szCs w:val="20"/>
              </w:rPr>
              <w:t>Antall poeng godkjent</w:t>
            </w:r>
          </w:p>
        </w:tc>
        <w:tc>
          <w:tcPr>
            <w:tcW w:w="3260" w:type="dxa"/>
          </w:tcPr>
          <w:p w14:paraId="71527CE4" w14:textId="77777777" w:rsidR="009C4523" w:rsidRPr="00724FF6" w:rsidRDefault="009C4523" w:rsidP="00233C97">
            <w:pPr>
              <w:spacing w:line="274" w:lineRule="exact"/>
              <w:textAlignment w:val="baseline"/>
              <w:rPr>
                <w:rFonts w:ascii="Arial" w:eastAsia="Times New Roman" w:hAnsi="Arial" w:cs="Arial"/>
                <w:b/>
                <w:color w:val="000000"/>
                <w:spacing w:val="-1"/>
                <w:sz w:val="20"/>
                <w:szCs w:val="20"/>
              </w:rPr>
            </w:pPr>
          </w:p>
        </w:tc>
      </w:tr>
      <w:tr w:rsidR="009C4523" w:rsidRPr="00724FF6" w14:paraId="545E9119" w14:textId="77777777" w:rsidTr="009C4523">
        <w:tc>
          <w:tcPr>
            <w:tcW w:w="2331" w:type="dxa"/>
          </w:tcPr>
          <w:p w14:paraId="5A95111C" w14:textId="77777777" w:rsidR="009C4523" w:rsidRPr="00724FF6" w:rsidRDefault="009C4523" w:rsidP="00233C97">
            <w:pPr>
              <w:spacing w:line="274" w:lineRule="exact"/>
              <w:textAlignment w:val="baseline"/>
              <w:rPr>
                <w:rFonts w:ascii="Arial" w:eastAsia="Times New Roman" w:hAnsi="Arial" w:cs="Arial"/>
                <w:b/>
                <w:color w:val="000000"/>
                <w:spacing w:val="-1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pacing w:val="-1"/>
                <w:sz w:val="20"/>
                <w:szCs w:val="20"/>
              </w:rPr>
              <w:t>Søknaden er innvilget</w:t>
            </w:r>
          </w:p>
        </w:tc>
        <w:tc>
          <w:tcPr>
            <w:tcW w:w="3260" w:type="dxa"/>
          </w:tcPr>
          <w:p w14:paraId="23BE3E08" w14:textId="77777777" w:rsidR="009C4523" w:rsidRPr="00724FF6" w:rsidRDefault="009C4523" w:rsidP="00233C97">
            <w:pPr>
              <w:spacing w:line="274" w:lineRule="exact"/>
              <w:textAlignment w:val="baseline"/>
              <w:rPr>
                <w:rFonts w:ascii="Arial" w:eastAsia="Times New Roman" w:hAnsi="Arial" w:cs="Arial"/>
                <w:b/>
                <w:color w:val="000000"/>
                <w:spacing w:val="-1"/>
                <w:sz w:val="20"/>
                <w:szCs w:val="20"/>
              </w:rPr>
            </w:pPr>
          </w:p>
        </w:tc>
      </w:tr>
      <w:tr w:rsidR="009C4523" w:rsidRPr="00724FF6" w14:paraId="7D896CDE" w14:textId="77777777" w:rsidTr="009C4523">
        <w:tc>
          <w:tcPr>
            <w:tcW w:w="2331" w:type="dxa"/>
          </w:tcPr>
          <w:p w14:paraId="4AF13DE7" w14:textId="77777777" w:rsidR="009C4523" w:rsidRPr="00724FF6" w:rsidRDefault="009C4523" w:rsidP="00233C97">
            <w:pPr>
              <w:spacing w:line="274" w:lineRule="exact"/>
              <w:textAlignment w:val="baseline"/>
              <w:rPr>
                <w:rFonts w:ascii="Arial" w:eastAsia="Times New Roman" w:hAnsi="Arial" w:cs="Arial"/>
                <w:b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3E0AE3F" w14:textId="77777777" w:rsidR="009C4523" w:rsidRPr="00724FF6" w:rsidRDefault="009C4523" w:rsidP="00233C97">
            <w:pPr>
              <w:spacing w:line="274" w:lineRule="exact"/>
              <w:textAlignment w:val="baseline"/>
              <w:rPr>
                <w:rFonts w:ascii="Arial" w:eastAsia="Times New Roman" w:hAnsi="Arial" w:cs="Arial"/>
                <w:b/>
                <w:color w:val="000000"/>
                <w:spacing w:val="-1"/>
                <w:sz w:val="20"/>
                <w:szCs w:val="20"/>
              </w:rPr>
            </w:pPr>
          </w:p>
        </w:tc>
      </w:tr>
      <w:tr w:rsidR="009C4523" w:rsidRPr="00724FF6" w14:paraId="1DBFE95F" w14:textId="77777777" w:rsidTr="009C4523">
        <w:tc>
          <w:tcPr>
            <w:tcW w:w="2331" w:type="dxa"/>
          </w:tcPr>
          <w:p w14:paraId="1C227384" w14:textId="77777777" w:rsidR="009C4523" w:rsidRPr="00724FF6" w:rsidRDefault="009C4523" w:rsidP="00233C97">
            <w:pPr>
              <w:spacing w:line="274" w:lineRule="exact"/>
              <w:textAlignment w:val="baseline"/>
              <w:rPr>
                <w:rFonts w:ascii="Arial" w:eastAsia="Times New Roman" w:hAnsi="Arial" w:cs="Arial"/>
                <w:b/>
                <w:color w:val="000000"/>
                <w:spacing w:val="-1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pacing w:val="-1"/>
                <w:sz w:val="20"/>
                <w:szCs w:val="20"/>
              </w:rPr>
              <w:t>Sted/Dato</w:t>
            </w:r>
          </w:p>
        </w:tc>
        <w:tc>
          <w:tcPr>
            <w:tcW w:w="3260" w:type="dxa"/>
          </w:tcPr>
          <w:p w14:paraId="70B653F6" w14:textId="77777777" w:rsidR="009C4523" w:rsidRPr="00724FF6" w:rsidRDefault="009C4523" w:rsidP="00233C97">
            <w:pPr>
              <w:spacing w:line="274" w:lineRule="exact"/>
              <w:textAlignment w:val="baseline"/>
              <w:rPr>
                <w:rFonts w:ascii="Arial" w:eastAsia="Times New Roman" w:hAnsi="Arial" w:cs="Arial"/>
                <w:b/>
                <w:color w:val="000000"/>
                <w:spacing w:val="-1"/>
                <w:sz w:val="20"/>
                <w:szCs w:val="20"/>
              </w:rPr>
            </w:pPr>
          </w:p>
        </w:tc>
      </w:tr>
      <w:tr w:rsidR="009C4523" w:rsidRPr="00724FF6" w14:paraId="48B7A26F" w14:textId="77777777" w:rsidTr="009C4523">
        <w:tc>
          <w:tcPr>
            <w:tcW w:w="2331" w:type="dxa"/>
          </w:tcPr>
          <w:p w14:paraId="6668B5A7" w14:textId="77777777" w:rsidR="009C4523" w:rsidRPr="00724FF6" w:rsidRDefault="009C4523" w:rsidP="00233C97">
            <w:pPr>
              <w:spacing w:line="274" w:lineRule="exact"/>
              <w:textAlignment w:val="baseline"/>
              <w:rPr>
                <w:rFonts w:ascii="Arial" w:eastAsia="Times New Roman" w:hAnsi="Arial" w:cs="Arial"/>
                <w:b/>
                <w:color w:val="000000"/>
                <w:spacing w:val="-1"/>
                <w:sz w:val="20"/>
                <w:szCs w:val="20"/>
              </w:rPr>
            </w:pPr>
          </w:p>
          <w:p w14:paraId="5A0DC732" w14:textId="77777777" w:rsidR="009C4523" w:rsidRPr="00724FF6" w:rsidRDefault="009C4523" w:rsidP="00233C97">
            <w:pPr>
              <w:spacing w:line="274" w:lineRule="exact"/>
              <w:textAlignment w:val="baseline"/>
              <w:rPr>
                <w:rFonts w:ascii="Arial" w:eastAsia="Times New Roman" w:hAnsi="Arial" w:cs="Arial"/>
                <w:b/>
                <w:color w:val="000000"/>
                <w:spacing w:val="-1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pacing w:val="-1"/>
                <w:sz w:val="20"/>
                <w:szCs w:val="20"/>
              </w:rPr>
              <w:t>Signatur</w:t>
            </w:r>
          </w:p>
        </w:tc>
        <w:tc>
          <w:tcPr>
            <w:tcW w:w="3260" w:type="dxa"/>
          </w:tcPr>
          <w:p w14:paraId="5D9FA8D9" w14:textId="77777777" w:rsidR="009C4523" w:rsidRPr="00724FF6" w:rsidRDefault="009C4523" w:rsidP="00233C97">
            <w:pPr>
              <w:spacing w:line="274" w:lineRule="exact"/>
              <w:textAlignment w:val="baseline"/>
              <w:rPr>
                <w:rFonts w:ascii="Arial" w:eastAsia="Times New Roman" w:hAnsi="Arial" w:cs="Arial"/>
                <w:b/>
                <w:color w:val="000000"/>
                <w:spacing w:val="-1"/>
                <w:sz w:val="20"/>
                <w:szCs w:val="20"/>
              </w:rPr>
            </w:pPr>
          </w:p>
          <w:p w14:paraId="511D64F2" w14:textId="77777777" w:rsidR="009C4523" w:rsidRPr="00724FF6" w:rsidRDefault="009C4523" w:rsidP="00233C97">
            <w:pPr>
              <w:spacing w:line="274" w:lineRule="exact"/>
              <w:textAlignment w:val="baseline"/>
              <w:rPr>
                <w:rFonts w:ascii="Arial" w:eastAsia="Times New Roman" w:hAnsi="Arial" w:cs="Arial"/>
                <w:b/>
                <w:color w:val="000000"/>
                <w:spacing w:val="-1"/>
                <w:sz w:val="20"/>
                <w:szCs w:val="20"/>
              </w:rPr>
            </w:pPr>
          </w:p>
          <w:p w14:paraId="6FB68921" w14:textId="77777777" w:rsidR="009C4523" w:rsidRPr="00724FF6" w:rsidRDefault="009C4523" w:rsidP="00233C97">
            <w:pPr>
              <w:spacing w:line="274" w:lineRule="exact"/>
              <w:textAlignment w:val="baseline"/>
              <w:rPr>
                <w:rFonts w:ascii="Arial" w:eastAsia="Times New Roman" w:hAnsi="Arial" w:cs="Arial"/>
                <w:b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47DF6872" w14:textId="77777777" w:rsidR="00BE2173" w:rsidRPr="00724FF6" w:rsidRDefault="00BE2173" w:rsidP="00233C97">
      <w:pPr>
        <w:spacing w:line="274" w:lineRule="exact"/>
        <w:ind w:left="74"/>
        <w:textAlignment w:val="baseline"/>
        <w:rPr>
          <w:rFonts w:ascii="Arial" w:eastAsia="Times New Roman" w:hAnsi="Arial" w:cs="Arial"/>
          <w:b/>
          <w:color w:val="000000"/>
          <w:spacing w:val="-1"/>
          <w:sz w:val="20"/>
          <w:szCs w:val="20"/>
        </w:rPr>
      </w:pPr>
    </w:p>
    <w:p w14:paraId="60B6BB5F" w14:textId="77777777" w:rsidR="00BE2173" w:rsidRPr="00724FF6" w:rsidRDefault="00BE2173" w:rsidP="00233C97">
      <w:pPr>
        <w:spacing w:line="274" w:lineRule="exact"/>
        <w:ind w:left="74"/>
        <w:textAlignment w:val="baseline"/>
        <w:rPr>
          <w:rFonts w:ascii="Arial" w:eastAsia="Times New Roman" w:hAnsi="Arial" w:cs="Arial"/>
          <w:b/>
          <w:color w:val="000000"/>
          <w:spacing w:val="-1"/>
          <w:sz w:val="20"/>
          <w:szCs w:val="20"/>
        </w:rPr>
      </w:pPr>
    </w:p>
    <w:p w14:paraId="5D3F232C" w14:textId="77777777" w:rsidR="00BE2173" w:rsidRPr="00724FF6" w:rsidRDefault="00BE2173" w:rsidP="00233C97">
      <w:pPr>
        <w:spacing w:line="274" w:lineRule="exact"/>
        <w:ind w:left="74"/>
        <w:textAlignment w:val="baseline"/>
        <w:rPr>
          <w:rFonts w:ascii="Arial" w:eastAsia="Times New Roman" w:hAnsi="Arial" w:cs="Arial"/>
          <w:b/>
          <w:color w:val="000000"/>
          <w:spacing w:val="-1"/>
          <w:sz w:val="20"/>
          <w:szCs w:val="20"/>
        </w:rPr>
      </w:pPr>
    </w:p>
    <w:p w14:paraId="5A352BE5" w14:textId="77777777" w:rsidR="0066286B" w:rsidRPr="00724FF6" w:rsidRDefault="0066286B">
      <w:pPr>
        <w:rPr>
          <w:rFonts w:ascii="Arial" w:hAnsi="Arial" w:cs="Arial"/>
          <w:sz w:val="20"/>
          <w:szCs w:val="20"/>
        </w:rPr>
        <w:sectPr w:rsidR="0066286B" w:rsidRPr="00724FF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4" w:h="16843"/>
          <w:pgMar w:top="782" w:right="1275" w:bottom="1308" w:left="869" w:header="720" w:footer="720" w:gutter="0"/>
          <w:cols w:space="708"/>
        </w:sectPr>
      </w:pPr>
    </w:p>
    <w:tbl>
      <w:tblPr>
        <w:tblW w:w="0" w:type="auto"/>
        <w:tblInd w:w="4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104"/>
        <w:gridCol w:w="1148"/>
        <w:gridCol w:w="1120"/>
        <w:gridCol w:w="1276"/>
        <w:gridCol w:w="4692"/>
        <w:gridCol w:w="992"/>
      </w:tblGrid>
      <w:tr w:rsidR="0066286B" w:rsidRPr="00724FF6" w14:paraId="292746D6" w14:textId="77777777" w:rsidTr="00E9036C">
        <w:trPr>
          <w:trHeight w:hRule="exact" w:val="72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8D8D8" w:fill="D8D8D8"/>
            <w:vAlign w:val="center"/>
          </w:tcPr>
          <w:p w14:paraId="44E1D306" w14:textId="108001CB" w:rsidR="0066286B" w:rsidRPr="00724FF6" w:rsidRDefault="00860F40" w:rsidP="00337B3B">
            <w:pPr>
              <w:spacing w:before="204" w:after="169" w:line="202" w:lineRule="exact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lastRenderedPageBreak/>
              <w:t>Nr.</w:t>
            </w:r>
          </w:p>
        </w:tc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8D8D8" w:fill="D8D8D8"/>
            <w:vAlign w:val="center"/>
          </w:tcPr>
          <w:p w14:paraId="26695710" w14:textId="3A40DB05" w:rsidR="0066286B" w:rsidRPr="00724FF6" w:rsidRDefault="00860F40">
            <w:pPr>
              <w:spacing w:before="204" w:after="169" w:line="202" w:lineRule="exact"/>
              <w:ind w:right="1522"/>
              <w:jc w:val="right"/>
              <w:textAlignment w:val="baseline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Aktivitet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8D8D8" w:fill="D8D8D8"/>
            <w:vAlign w:val="center"/>
          </w:tcPr>
          <w:p w14:paraId="323DB809" w14:textId="7AEF4AC0" w:rsidR="0066286B" w:rsidRPr="00724FF6" w:rsidRDefault="00B250C3" w:rsidP="00A83F32">
            <w:pPr>
              <w:spacing w:before="56" w:after="107" w:line="206" w:lineRule="exact"/>
              <w:ind w:left="144"/>
              <w:textAlignment w:val="baseline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P</w:t>
            </w:r>
            <w:r w:rsidR="00860F40" w:rsidRPr="00724F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oeng pr. aktivitet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8D8D8" w:fill="D8D8D8"/>
            <w:vAlign w:val="center"/>
          </w:tcPr>
          <w:p w14:paraId="04CA0618" w14:textId="42FFCF5B" w:rsidR="0066286B" w:rsidRPr="00724FF6" w:rsidRDefault="00860F40">
            <w:pPr>
              <w:spacing w:before="56" w:after="107" w:line="206" w:lineRule="exact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Max poeng </w:t>
            </w:r>
            <w:r w:rsidRPr="00724F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br/>
              <w:t>pr. år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8D8D8" w:fill="D8D8D8"/>
            <w:vAlign w:val="center"/>
          </w:tcPr>
          <w:p w14:paraId="55586B82" w14:textId="423B0739" w:rsidR="0066286B" w:rsidRPr="00724FF6" w:rsidRDefault="00860F40">
            <w:pPr>
              <w:spacing w:before="56" w:after="107" w:line="206" w:lineRule="exact"/>
              <w:ind w:left="144" w:right="108" w:hanging="72"/>
              <w:textAlignment w:val="baseline"/>
              <w:rPr>
                <w:rFonts w:ascii="Arial" w:eastAsia="Times New Roman" w:hAnsi="Arial" w:cs="Arial"/>
                <w:b/>
                <w:color w:val="000000"/>
                <w:spacing w:val="-7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pacing w:val="-7"/>
                <w:sz w:val="20"/>
                <w:szCs w:val="20"/>
              </w:rPr>
              <w:t>Max poeng pr. 5 års periode</w:t>
            </w:r>
          </w:p>
        </w:tc>
        <w:tc>
          <w:tcPr>
            <w:tcW w:w="4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8D8D8" w:fill="D8D8D8"/>
            <w:vAlign w:val="center"/>
          </w:tcPr>
          <w:p w14:paraId="3C213B2F" w14:textId="5C0D622B" w:rsidR="0066286B" w:rsidRPr="00724FF6" w:rsidRDefault="00860F40">
            <w:pPr>
              <w:spacing w:before="194" w:after="179" w:line="202" w:lineRule="exact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Søkers beskrivelse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8D8D8" w:fill="D8D8D8"/>
            <w:vAlign w:val="center"/>
          </w:tcPr>
          <w:p w14:paraId="61E8558F" w14:textId="430E7978" w:rsidR="0066286B" w:rsidRPr="00724FF6" w:rsidRDefault="00860F40">
            <w:pPr>
              <w:spacing w:before="56" w:after="107" w:line="206" w:lineRule="exact"/>
              <w:ind w:left="108"/>
              <w:textAlignment w:val="baseline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Søkers poeng</w:t>
            </w:r>
          </w:p>
        </w:tc>
      </w:tr>
      <w:tr w:rsidR="0066286B" w:rsidRPr="00724FF6" w14:paraId="27D3D078" w14:textId="77777777" w:rsidTr="00E9036C">
        <w:trPr>
          <w:trHeight w:hRule="exact" w:val="46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</w:tcPr>
          <w:p w14:paraId="62D54B31" w14:textId="77777777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</w:tcPr>
          <w:p w14:paraId="2BB293A2" w14:textId="77777777" w:rsidR="0066286B" w:rsidRPr="00724FF6" w:rsidRDefault="00860F40" w:rsidP="00337B3B">
            <w:pPr>
              <w:spacing w:before="136" w:after="117" w:line="202" w:lineRule="exact"/>
              <w:ind w:left="53"/>
              <w:textAlignment w:val="baseline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DEL A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</w:tcPr>
          <w:p w14:paraId="7CD678DA" w14:textId="77777777" w:rsidR="0066286B" w:rsidRPr="00724FF6" w:rsidRDefault="00860F40" w:rsidP="00337B3B">
            <w:pPr>
              <w:pStyle w:val="Ingenmellomrom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724FF6">
              <w:rPr>
                <w:rFonts w:ascii="Arial" w:hAnsi="Arial" w:cs="Arial"/>
                <w:sz w:val="20"/>
                <w:szCs w:val="20"/>
                <w:lang w:val="nb-NO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</w:tcPr>
          <w:p w14:paraId="4AE73C94" w14:textId="77777777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</w:tcPr>
          <w:p w14:paraId="240BDD7F" w14:textId="77777777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</w:tcPr>
          <w:p w14:paraId="763D21E8" w14:textId="77777777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</w:tcPr>
          <w:p w14:paraId="224ABA25" w14:textId="064F0682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66286B" w:rsidRPr="00724FF6" w14:paraId="370D0D6E" w14:textId="77777777" w:rsidTr="00E9036C">
        <w:trPr>
          <w:trHeight w:hRule="exact" w:val="667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3F159D3" w14:textId="77777777" w:rsidR="0066286B" w:rsidRPr="00724FF6" w:rsidRDefault="00860F40" w:rsidP="00337B3B">
            <w:pPr>
              <w:spacing w:before="208" w:after="246" w:line="202" w:lineRule="exact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D0F990A" w14:textId="77777777" w:rsidR="0066286B" w:rsidRPr="00724FF6" w:rsidRDefault="00860F40" w:rsidP="00384A57">
            <w:pPr>
              <w:spacing w:after="100" w:afterAutospacing="1"/>
              <w:ind w:left="53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Utføre</w:t>
            </w:r>
            <w:r w:rsidR="00B250C3"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lse av</w:t>
            </w: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NDT aktiviteter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A6F06F9" w14:textId="77777777" w:rsidR="0066286B" w:rsidRPr="00724FF6" w:rsidRDefault="00A83F32" w:rsidP="00337B3B">
            <w:pPr>
              <w:pStyle w:val="Ingenmellomrom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724FF6">
              <w:rPr>
                <w:rFonts w:ascii="Arial" w:hAnsi="Arial" w:cs="Arial"/>
                <w:sz w:val="20"/>
                <w:szCs w:val="20"/>
                <w:lang w:val="nb-NO"/>
              </w:rPr>
              <w:t>2 pr. dag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06B5F57" w14:textId="77777777" w:rsidR="0066286B" w:rsidRPr="00724FF6" w:rsidRDefault="00860F40" w:rsidP="00387C10">
            <w:pPr>
              <w:spacing w:before="231" w:after="217" w:line="208" w:lineRule="exact"/>
              <w:ind w:right="499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2356120" w14:textId="77777777" w:rsidR="0066286B" w:rsidRPr="00724FF6" w:rsidRDefault="00860F40" w:rsidP="00387C10">
            <w:pPr>
              <w:spacing w:before="264" w:after="184" w:line="208" w:lineRule="exact"/>
              <w:ind w:right="541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4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DBDE45" w14:textId="77777777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EAC825" w14:textId="05FD49D1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66286B" w:rsidRPr="00724FF6" w14:paraId="08C96466" w14:textId="77777777" w:rsidTr="00E9036C">
        <w:trPr>
          <w:trHeight w:hRule="exact" w:val="66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AC91493" w14:textId="77777777" w:rsidR="0066286B" w:rsidRPr="00724FF6" w:rsidRDefault="00860F40" w:rsidP="00337B3B">
            <w:pPr>
              <w:spacing w:before="213" w:after="237" w:line="202" w:lineRule="exact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F26F62F" w14:textId="77777777" w:rsidR="0066286B" w:rsidRPr="00724FF6" w:rsidRDefault="00860F40" w:rsidP="00384A57">
            <w:pPr>
              <w:spacing w:after="100" w:afterAutospacing="1"/>
              <w:ind w:left="53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Fullført teoretiske </w:t>
            </w:r>
            <w:r w:rsidR="00B250C3"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opplæring</w:t>
            </w: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 NDT metoden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4BF5E69" w14:textId="77777777" w:rsidR="0066286B" w:rsidRPr="00724FF6" w:rsidRDefault="00A83F32" w:rsidP="00337B3B">
            <w:pPr>
              <w:pStyle w:val="Ingenmellomrom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724FF6">
              <w:rPr>
                <w:rFonts w:ascii="Arial" w:hAnsi="Arial" w:cs="Arial"/>
                <w:sz w:val="20"/>
                <w:szCs w:val="20"/>
                <w:lang w:val="nb-NO"/>
              </w:rPr>
              <w:t>1 pr. dag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C95CD37" w14:textId="77777777" w:rsidR="0066286B" w:rsidRPr="00724FF6" w:rsidRDefault="00860F40" w:rsidP="00387C10">
            <w:pPr>
              <w:spacing w:before="236" w:after="208" w:line="208" w:lineRule="exact"/>
              <w:ind w:right="499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9EEA68C" w14:textId="77777777" w:rsidR="0066286B" w:rsidRPr="00724FF6" w:rsidRDefault="00860F40" w:rsidP="00387C10">
            <w:pPr>
              <w:spacing w:before="250" w:after="194" w:line="208" w:lineRule="exact"/>
              <w:ind w:right="541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783488" w14:textId="77777777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841FEC" w14:textId="1229255D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66286B" w:rsidRPr="00724FF6" w14:paraId="32DE2EB8" w14:textId="77777777" w:rsidTr="00E9036C">
        <w:trPr>
          <w:trHeight w:hRule="exact" w:val="667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11D515B" w14:textId="77777777" w:rsidR="0066286B" w:rsidRPr="00724FF6" w:rsidRDefault="00860F40" w:rsidP="00337B3B">
            <w:pPr>
              <w:spacing w:before="247" w:after="218" w:line="202" w:lineRule="exact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CC6E1A8" w14:textId="77777777" w:rsidR="0066286B" w:rsidRPr="00724FF6" w:rsidRDefault="00860F40" w:rsidP="00384A57">
            <w:pPr>
              <w:spacing w:after="100" w:afterAutospacing="1"/>
              <w:ind w:left="53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Gjennomført praktisk </w:t>
            </w:r>
            <w:r w:rsidR="00B250C3"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opplæring</w:t>
            </w: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 metoden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4CBBC75" w14:textId="77777777" w:rsidR="0066286B" w:rsidRPr="00724FF6" w:rsidRDefault="00A83F32" w:rsidP="00337B3B">
            <w:pPr>
              <w:pStyle w:val="Ingenmellomrom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724FF6">
              <w:rPr>
                <w:rFonts w:ascii="Arial" w:hAnsi="Arial" w:cs="Arial"/>
                <w:sz w:val="20"/>
                <w:szCs w:val="20"/>
                <w:lang w:val="nb-NO"/>
              </w:rPr>
              <w:t>2 pr. dag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709807D" w14:textId="77777777" w:rsidR="0066286B" w:rsidRPr="00724FF6" w:rsidRDefault="00860F40" w:rsidP="00387C10">
            <w:pPr>
              <w:spacing w:before="231" w:after="228" w:line="208" w:lineRule="exact"/>
              <w:ind w:right="499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29306C9" w14:textId="77777777" w:rsidR="0066286B" w:rsidRPr="00724FF6" w:rsidRDefault="00860F40" w:rsidP="00387C10">
            <w:pPr>
              <w:spacing w:before="241" w:after="218" w:line="208" w:lineRule="exact"/>
              <w:ind w:right="541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7842E2" w14:textId="77777777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AAA73A" w14:textId="38D1DA3B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66286B" w:rsidRPr="00724FF6" w14:paraId="3B72175E" w14:textId="77777777" w:rsidTr="00E9036C">
        <w:trPr>
          <w:trHeight w:hRule="exact" w:val="939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0B309BC" w14:textId="77777777" w:rsidR="0066286B" w:rsidRPr="00724FF6" w:rsidRDefault="00860F40" w:rsidP="00337B3B">
            <w:pPr>
              <w:spacing w:before="228" w:after="232" w:line="202" w:lineRule="exact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F893050" w14:textId="77777777" w:rsidR="0066286B" w:rsidRPr="00724FF6" w:rsidRDefault="00B250C3" w:rsidP="00384A57">
            <w:pPr>
              <w:spacing w:after="100" w:afterAutospacing="1"/>
              <w:ind w:left="72" w:right="432"/>
              <w:textAlignment w:val="baseline"/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>Instruktør i faget for både</w:t>
            </w:r>
            <w:r w:rsidR="00860F40"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 xml:space="preserve"> praktisk og teoretisk </w:t>
            </w:r>
            <w:r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>opplæring</w:t>
            </w:r>
            <w:r w:rsidR="00860F40"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 xml:space="preserve"> i </w:t>
            </w:r>
            <w:r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 xml:space="preserve">relevant </w:t>
            </w:r>
            <w:r w:rsidR="00860F40"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>NDT metode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D0F3DB0" w14:textId="77777777" w:rsidR="0066286B" w:rsidRPr="00724FF6" w:rsidRDefault="00860F40" w:rsidP="00337B3B">
            <w:pPr>
              <w:pStyle w:val="Ingenmellomrom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724FF6">
              <w:rPr>
                <w:rFonts w:ascii="Arial" w:hAnsi="Arial" w:cs="Arial"/>
                <w:sz w:val="20"/>
                <w:szCs w:val="20"/>
                <w:lang w:val="nb-NO"/>
              </w:rPr>
              <w:t>1</w:t>
            </w:r>
            <w:r w:rsidR="00A83F32" w:rsidRPr="00724FF6">
              <w:rPr>
                <w:rFonts w:ascii="Arial" w:hAnsi="Arial" w:cs="Arial"/>
                <w:sz w:val="20"/>
                <w:szCs w:val="20"/>
                <w:lang w:val="nb-NO"/>
              </w:rPr>
              <w:t xml:space="preserve"> pr. </w:t>
            </w:r>
            <w:r w:rsidRPr="00724FF6">
              <w:rPr>
                <w:rFonts w:ascii="Arial" w:hAnsi="Arial" w:cs="Arial"/>
                <w:sz w:val="20"/>
                <w:szCs w:val="20"/>
                <w:lang w:val="nb-NO"/>
              </w:rPr>
              <w:t>dag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CBE4D80" w14:textId="77777777" w:rsidR="0066286B" w:rsidRPr="00724FF6" w:rsidRDefault="00860F40" w:rsidP="00387C10">
            <w:pPr>
              <w:spacing w:before="251" w:after="203" w:line="208" w:lineRule="exact"/>
              <w:ind w:right="499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BAFE2B1" w14:textId="77777777" w:rsidR="0066286B" w:rsidRPr="00724FF6" w:rsidRDefault="00860F40" w:rsidP="00387C10">
            <w:pPr>
              <w:spacing w:before="246" w:after="208" w:line="208" w:lineRule="exact"/>
              <w:ind w:right="541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4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988D2C" w14:textId="66DDFD3B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6CA7E7" w14:textId="3E67C008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66286B" w:rsidRPr="00724FF6" w14:paraId="3DBC2F5E" w14:textId="77777777" w:rsidTr="00E9036C">
        <w:trPr>
          <w:trHeight w:hRule="exact" w:val="1135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2F751CF" w14:textId="77777777" w:rsidR="0066286B" w:rsidRPr="00724FF6" w:rsidRDefault="00860F40" w:rsidP="00337B3B">
            <w:pPr>
              <w:spacing w:before="136" w:after="117" w:line="202" w:lineRule="exact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50A31D1" w14:textId="77777777" w:rsidR="0066286B" w:rsidRPr="00724FF6" w:rsidRDefault="00860F40" w:rsidP="00384A57">
            <w:pPr>
              <w:spacing w:after="100" w:afterAutospacing="1"/>
              <w:ind w:left="72" w:right="720"/>
              <w:textAlignment w:val="baseline"/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>Deltagelse i forskningsaktiviteter i</w:t>
            </w:r>
            <w:r w:rsidR="00A30A85"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 xml:space="preserve">nnenfor </w:t>
            </w:r>
            <w:r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 xml:space="preserve">NDT eller </w:t>
            </w:r>
            <w:r w:rsidR="00A30A85"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>Nivå 3 arbeid (</w:t>
            </w:r>
            <w:proofErr w:type="spellStart"/>
            <w:r w:rsidR="00A30A85"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>NDT</w:t>
            </w:r>
            <w:proofErr w:type="spellEnd"/>
            <w:r w:rsidR="00A30A85"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 xml:space="preserve"> </w:t>
            </w:r>
            <w:proofErr w:type="spellStart"/>
            <w:r w:rsidR="00A30A85"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>engineering</w:t>
            </w:r>
            <w:proofErr w:type="spellEnd"/>
            <w:r w:rsidR="00A30A85"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>)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325DA91" w14:textId="77777777" w:rsidR="0066286B" w:rsidRPr="00724FF6" w:rsidRDefault="00860F40" w:rsidP="00337B3B">
            <w:pPr>
              <w:pStyle w:val="Ingenmellomrom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724FF6">
              <w:rPr>
                <w:rFonts w:ascii="Arial" w:hAnsi="Arial" w:cs="Arial"/>
                <w:sz w:val="20"/>
                <w:szCs w:val="20"/>
                <w:lang w:val="nb-NO"/>
              </w:rPr>
              <w:t>1</w:t>
            </w:r>
            <w:r w:rsidR="00A83F32" w:rsidRPr="00724FF6">
              <w:rPr>
                <w:rFonts w:ascii="Arial" w:hAnsi="Arial" w:cs="Arial"/>
                <w:sz w:val="20"/>
                <w:szCs w:val="20"/>
                <w:lang w:val="nb-NO"/>
              </w:rPr>
              <w:t xml:space="preserve"> pr. </w:t>
            </w:r>
            <w:r w:rsidR="00B250C3" w:rsidRPr="00724FF6">
              <w:rPr>
                <w:rFonts w:ascii="Arial" w:hAnsi="Arial" w:cs="Arial"/>
                <w:sz w:val="20"/>
                <w:szCs w:val="20"/>
                <w:lang w:val="nb-NO"/>
              </w:rPr>
              <w:t>uke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E3EDCFF" w14:textId="77777777" w:rsidR="0066286B" w:rsidRPr="00724FF6" w:rsidRDefault="00860F40" w:rsidP="00387C10">
            <w:pPr>
              <w:spacing w:before="116" w:after="131" w:line="208" w:lineRule="exact"/>
              <w:ind w:right="499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CB0E0E8" w14:textId="77777777" w:rsidR="0066286B" w:rsidRPr="00724FF6" w:rsidRDefault="00860F40" w:rsidP="00387C10">
            <w:pPr>
              <w:spacing w:before="106" w:after="141" w:line="208" w:lineRule="exact"/>
              <w:ind w:right="541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4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B0D595" w14:textId="3E8856A5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FEA2E6" w14:textId="57697C7A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66286B" w:rsidRPr="00724FF6" w14:paraId="7324600A" w14:textId="77777777" w:rsidTr="00E9036C">
        <w:trPr>
          <w:trHeight w:hRule="exact" w:val="43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</w:tcPr>
          <w:p w14:paraId="7771EC82" w14:textId="77777777" w:rsidR="0066286B" w:rsidRPr="00724FF6" w:rsidRDefault="0066286B" w:rsidP="00337B3B">
            <w:pPr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</w:tcPr>
          <w:p w14:paraId="688B1C61" w14:textId="77777777" w:rsidR="0066286B" w:rsidRPr="00724FF6" w:rsidRDefault="00860F40" w:rsidP="00337B3B">
            <w:pPr>
              <w:spacing w:before="40" w:after="2" w:line="202" w:lineRule="exact"/>
              <w:ind w:left="53"/>
              <w:textAlignment w:val="baseline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DEL B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</w:tcPr>
          <w:p w14:paraId="3BCC9778" w14:textId="77777777" w:rsidR="0066286B" w:rsidRPr="00724FF6" w:rsidRDefault="0066286B" w:rsidP="00337B3B">
            <w:pPr>
              <w:pStyle w:val="Ingenmellomrom"/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</w:tcPr>
          <w:p w14:paraId="32DBB574" w14:textId="77777777" w:rsidR="0066286B" w:rsidRPr="00724FF6" w:rsidRDefault="0066286B" w:rsidP="00387C10">
            <w:pPr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</w:tcPr>
          <w:p w14:paraId="31CCFB55" w14:textId="77777777" w:rsidR="0066286B" w:rsidRPr="00724FF6" w:rsidRDefault="0066286B" w:rsidP="00387C10">
            <w:pPr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</w:tcPr>
          <w:p w14:paraId="1FD2BDB4" w14:textId="77777777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</w:tcPr>
          <w:p w14:paraId="72C4635A" w14:textId="11CD8F4D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66286B" w:rsidRPr="00724FF6" w14:paraId="2503A064" w14:textId="77777777" w:rsidTr="00E9036C">
        <w:trPr>
          <w:trHeight w:hRule="exact" w:val="877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58552A6" w14:textId="77777777" w:rsidR="0066286B" w:rsidRPr="00724FF6" w:rsidRDefault="00860F40" w:rsidP="00337B3B">
            <w:pPr>
              <w:spacing w:before="232" w:after="232" w:line="202" w:lineRule="exact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6C07D3F" w14:textId="77777777" w:rsidR="0066286B" w:rsidRPr="00724FF6" w:rsidRDefault="00A30A85" w:rsidP="00337B3B">
            <w:pPr>
              <w:spacing w:before="158" w:after="92" w:line="208" w:lineRule="exact"/>
              <w:ind w:left="72" w:right="288"/>
              <w:textAlignment w:val="baseline"/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>Aktiv deltagelse</w:t>
            </w:r>
            <w:r w:rsidR="00860F40"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 xml:space="preserve"> på tekniske seminarer</w:t>
            </w:r>
            <w:r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 xml:space="preserve"> eller i publikasjoner </w:t>
            </w:r>
            <w:r w:rsidR="00860F40"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>i</w:t>
            </w:r>
            <w:r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>nnen</w:t>
            </w:r>
            <w:r w:rsidR="00860F40"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 xml:space="preserve"> metoden eller teknikken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191DD03" w14:textId="77777777" w:rsidR="0066286B" w:rsidRPr="00724FF6" w:rsidRDefault="00860F40" w:rsidP="00337B3B">
            <w:pPr>
              <w:pStyle w:val="Ingenmellomrom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724FF6">
              <w:rPr>
                <w:rFonts w:ascii="Arial" w:hAnsi="Arial" w:cs="Arial"/>
                <w:sz w:val="20"/>
                <w:szCs w:val="20"/>
                <w:lang w:val="nb-NO"/>
              </w:rPr>
              <w:t>1</w:t>
            </w:r>
            <w:r w:rsidR="00A83F32" w:rsidRPr="00724FF6">
              <w:rPr>
                <w:rFonts w:ascii="Arial" w:hAnsi="Arial" w:cs="Arial"/>
                <w:sz w:val="20"/>
                <w:szCs w:val="20"/>
                <w:lang w:val="nb-NO"/>
              </w:rPr>
              <w:t xml:space="preserve"> pr. </w:t>
            </w:r>
            <w:r w:rsidRPr="00724FF6">
              <w:rPr>
                <w:rFonts w:ascii="Arial" w:hAnsi="Arial" w:cs="Arial"/>
                <w:sz w:val="20"/>
                <w:szCs w:val="20"/>
                <w:lang w:val="nb-NO"/>
              </w:rPr>
              <w:t>dag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3D89122" w14:textId="77777777" w:rsidR="0066286B" w:rsidRPr="00724FF6" w:rsidRDefault="00860F40" w:rsidP="00387C10">
            <w:pPr>
              <w:spacing w:before="202" w:after="256" w:line="208" w:lineRule="exact"/>
              <w:ind w:right="499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644A56A" w14:textId="77777777" w:rsidR="0066286B" w:rsidRPr="00724FF6" w:rsidRDefault="00860F40" w:rsidP="00387C10">
            <w:pPr>
              <w:spacing w:before="202" w:after="256" w:line="208" w:lineRule="exact"/>
              <w:ind w:right="541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8A81BE" w14:textId="569D7668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A00C45" w14:textId="4E6BBC56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66286B" w:rsidRPr="00724FF6" w14:paraId="19FDF775" w14:textId="77777777" w:rsidTr="00E9036C">
        <w:trPr>
          <w:trHeight w:hRule="exact" w:val="141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72CD055" w14:textId="576AFF8C" w:rsidR="0066286B" w:rsidRPr="00724FF6" w:rsidRDefault="00860F40" w:rsidP="00337B3B">
            <w:pPr>
              <w:spacing w:before="223" w:after="237" w:line="202" w:lineRule="exact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D41029B" w14:textId="77777777" w:rsidR="0066286B" w:rsidRPr="00724FF6" w:rsidRDefault="00860F40" w:rsidP="00337B3B">
            <w:pPr>
              <w:spacing w:before="139" w:after="107" w:line="208" w:lineRule="exact"/>
              <w:ind w:left="72" w:right="756"/>
              <w:textAlignment w:val="baseline"/>
              <w:rPr>
                <w:rFonts w:ascii="Arial" w:eastAsia="Times New Roman" w:hAnsi="Arial" w:cs="Arial"/>
                <w:color w:val="000000"/>
                <w:spacing w:val="-7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pacing w:val="-7"/>
                <w:sz w:val="20"/>
                <w:szCs w:val="20"/>
              </w:rPr>
              <w:t>Presentere</w:t>
            </w:r>
            <w:r w:rsidR="00A30A85" w:rsidRPr="00724FF6">
              <w:rPr>
                <w:rFonts w:ascii="Arial" w:eastAsia="Times New Roman" w:hAnsi="Arial" w:cs="Arial"/>
                <w:color w:val="000000"/>
                <w:spacing w:val="-7"/>
                <w:sz w:val="20"/>
                <w:szCs w:val="20"/>
              </w:rPr>
              <w:t xml:space="preserve"> (holde foredrag)</w:t>
            </w:r>
            <w:r w:rsidRPr="00724FF6">
              <w:rPr>
                <w:rFonts w:ascii="Arial" w:eastAsia="Times New Roman" w:hAnsi="Arial" w:cs="Arial"/>
                <w:color w:val="000000"/>
                <w:spacing w:val="-7"/>
                <w:sz w:val="20"/>
                <w:szCs w:val="20"/>
              </w:rPr>
              <w:t xml:space="preserve"> på et teknisk seminar</w:t>
            </w:r>
            <w:r w:rsidR="00A30A85" w:rsidRPr="00724FF6">
              <w:rPr>
                <w:rFonts w:ascii="Arial" w:eastAsia="Times New Roman" w:hAnsi="Arial" w:cs="Arial"/>
                <w:color w:val="000000"/>
                <w:spacing w:val="-7"/>
                <w:sz w:val="20"/>
                <w:szCs w:val="20"/>
              </w:rPr>
              <w:t>, eller publikasjon (faglige artikler)</w:t>
            </w:r>
            <w:r w:rsidRPr="00724FF6">
              <w:rPr>
                <w:rFonts w:ascii="Arial" w:eastAsia="Times New Roman" w:hAnsi="Arial" w:cs="Arial"/>
                <w:color w:val="000000"/>
                <w:spacing w:val="-7"/>
                <w:sz w:val="20"/>
                <w:szCs w:val="20"/>
              </w:rPr>
              <w:t xml:space="preserve"> innen metoden eller teknikken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20DB0DA" w14:textId="77777777" w:rsidR="00A83F32" w:rsidRPr="00724FF6" w:rsidRDefault="00A83F32" w:rsidP="00337B3B">
            <w:pPr>
              <w:pStyle w:val="Ingenmellomrom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724FF6">
              <w:rPr>
                <w:rFonts w:ascii="Arial" w:hAnsi="Arial" w:cs="Arial"/>
                <w:sz w:val="20"/>
                <w:szCs w:val="20"/>
                <w:lang w:val="nb-NO"/>
              </w:rPr>
              <w:t>1 pr. foredrag/</w:t>
            </w:r>
          </w:p>
          <w:p w14:paraId="52466C0B" w14:textId="77777777" w:rsidR="0066286B" w:rsidRPr="00724FF6" w:rsidRDefault="00A83F32" w:rsidP="00337B3B">
            <w:pPr>
              <w:pStyle w:val="Ingenmellomrom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724FF6">
              <w:rPr>
                <w:rFonts w:ascii="Arial" w:hAnsi="Arial" w:cs="Arial"/>
                <w:sz w:val="20"/>
                <w:szCs w:val="20"/>
                <w:lang w:val="nb-NO"/>
              </w:rPr>
              <w:t>publikasjon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2ABBB75" w14:textId="77777777" w:rsidR="0066286B" w:rsidRPr="00724FF6" w:rsidRDefault="00860F40" w:rsidP="00387C10">
            <w:pPr>
              <w:spacing w:before="217" w:after="237" w:line="208" w:lineRule="exact"/>
              <w:ind w:right="499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1437310" w14:textId="77777777" w:rsidR="0066286B" w:rsidRPr="00724FF6" w:rsidRDefault="00860F40" w:rsidP="00387C10">
            <w:pPr>
              <w:spacing w:before="222" w:after="232" w:line="208" w:lineRule="exact"/>
              <w:ind w:right="541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A1F485" w14:textId="1E7B37D9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2E65A4" w14:textId="3F966C92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66286B" w:rsidRPr="00724FF6" w14:paraId="5CA45FB5" w14:textId="77777777" w:rsidTr="00E9036C">
        <w:trPr>
          <w:trHeight w:hRule="exact" w:val="96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F0B03CB" w14:textId="77777777" w:rsidR="0066286B" w:rsidRPr="00724FF6" w:rsidRDefault="00860F40" w:rsidP="00337B3B">
            <w:pPr>
              <w:spacing w:before="222" w:after="237" w:line="202" w:lineRule="exact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49D56BE" w14:textId="5A692A87" w:rsidR="0066286B" w:rsidRPr="00724FF6" w:rsidRDefault="00860F40" w:rsidP="00337B3B">
            <w:pPr>
              <w:spacing w:before="231" w:after="222" w:line="208" w:lineRule="exact"/>
              <w:ind w:left="53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Medlemskap i NDT eller NDT-relatert forening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3158240" w14:textId="77777777" w:rsidR="0066286B" w:rsidRPr="00724FF6" w:rsidRDefault="00860F40" w:rsidP="00337B3B">
            <w:pPr>
              <w:pStyle w:val="Ingenmellomrom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724FF6">
              <w:rPr>
                <w:rFonts w:ascii="Arial" w:hAnsi="Arial" w:cs="Arial"/>
                <w:sz w:val="20"/>
                <w:szCs w:val="20"/>
                <w:lang w:val="nb-NO"/>
              </w:rPr>
              <w:t>1</w:t>
            </w:r>
            <w:r w:rsidR="00A83F32" w:rsidRPr="00724FF6">
              <w:rPr>
                <w:rFonts w:ascii="Arial" w:hAnsi="Arial" w:cs="Arial"/>
                <w:sz w:val="20"/>
                <w:szCs w:val="20"/>
                <w:lang w:val="nb-NO"/>
              </w:rPr>
              <w:t xml:space="preserve"> pr.</w:t>
            </w:r>
          </w:p>
          <w:p w14:paraId="2B32B92D" w14:textId="518319D0" w:rsidR="0066286B" w:rsidRPr="00724FF6" w:rsidRDefault="00860F40" w:rsidP="00337B3B">
            <w:pPr>
              <w:pStyle w:val="Ingenmellomrom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724FF6">
              <w:rPr>
                <w:rFonts w:ascii="Arial" w:hAnsi="Arial" w:cs="Arial"/>
                <w:sz w:val="20"/>
                <w:szCs w:val="20"/>
                <w:lang w:val="nb-NO"/>
              </w:rPr>
              <w:t>medlemskap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3F6CAB7" w14:textId="6F1C722A" w:rsidR="0066286B" w:rsidRPr="00724FF6" w:rsidRDefault="00860F40" w:rsidP="00387C10">
            <w:pPr>
              <w:spacing w:before="216" w:after="237" w:line="208" w:lineRule="exact"/>
              <w:ind w:right="499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DCBA061" w14:textId="79D6BAE5" w:rsidR="0066286B" w:rsidRPr="00724FF6" w:rsidRDefault="00860F40" w:rsidP="00387C10">
            <w:pPr>
              <w:spacing w:before="202" w:after="251" w:line="208" w:lineRule="exact"/>
              <w:ind w:right="541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D4712B" w14:textId="5FD390BA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0666D9" w14:textId="0AB843FA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66286B" w:rsidRPr="00724FF6" w14:paraId="35434FBC" w14:textId="77777777" w:rsidTr="00E9036C">
        <w:trPr>
          <w:trHeight w:hRule="exact" w:val="865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8F88A88" w14:textId="694AAC5B" w:rsidR="0066286B" w:rsidRPr="00724FF6" w:rsidRDefault="00860F40" w:rsidP="00337B3B">
            <w:pPr>
              <w:spacing w:before="208" w:after="247" w:line="202" w:lineRule="exact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1E74CD6" w14:textId="77777777" w:rsidR="0066286B" w:rsidRPr="00724FF6" w:rsidRDefault="00860F40" w:rsidP="00337B3B">
            <w:pPr>
              <w:spacing w:before="109" w:after="132" w:line="208" w:lineRule="exact"/>
              <w:ind w:left="72" w:right="72"/>
              <w:textAlignment w:val="baseline"/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>Teknisk tilsyn og veiledning av NDT-personell / lærling i relevant metode</w:t>
            </w:r>
          </w:p>
          <w:p w14:paraId="017B87E3" w14:textId="77777777" w:rsidR="009C4523" w:rsidRPr="00724FF6" w:rsidRDefault="009C4523" w:rsidP="00337B3B">
            <w:pPr>
              <w:spacing w:before="109" w:after="132" w:line="208" w:lineRule="exact"/>
              <w:ind w:left="72" w:right="72"/>
              <w:textAlignment w:val="baseline"/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B18B048" w14:textId="77777777" w:rsidR="0066286B" w:rsidRPr="00724FF6" w:rsidRDefault="00860F40" w:rsidP="00337B3B">
            <w:pPr>
              <w:pStyle w:val="Ingenmellomrom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724FF6">
              <w:rPr>
                <w:rFonts w:ascii="Arial" w:hAnsi="Arial" w:cs="Arial"/>
                <w:sz w:val="20"/>
                <w:szCs w:val="20"/>
                <w:lang w:val="nb-NO"/>
              </w:rPr>
              <w:t>2</w:t>
            </w:r>
            <w:r w:rsidR="00A83F32" w:rsidRPr="00724FF6">
              <w:rPr>
                <w:rFonts w:ascii="Arial" w:hAnsi="Arial" w:cs="Arial"/>
                <w:sz w:val="20"/>
                <w:szCs w:val="20"/>
                <w:lang w:val="nb-NO"/>
              </w:rPr>
              <w:t xml:space="preserve"> pr. person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D2FA96C" w14:textId="77777777" w:rsidR="0066286B" w:rsidRPr="00724FF6" w:rsidRDefault="00860F40" w:rsidP="00387C10">
            <w:pPr>
              <w:spacing w:before="217" w:after="232" w:line="208" w:lineRule="exact"/>
              <w:ind w:right="499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88395F0" w14:textId="77777777" w:rsidR="0066286B" w:rsidRPr="00724FF6" w:rsidRDefault="00860F40" w:rsidP="00387C10">
            <w:pPr>
              <w:spacing w:before="217" w:after="232" w:line="208" w:lineRule="exact"/>
              <w:ind w:right="541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1BDBD9" w14:textId="77777777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CDEE7F" w14:textId="77777777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66286B" w:rsidRPr="00724FF6" w14:paraId="6089BC0B" w14:textId="77777777" w:rsidTr="00E9036C">
        <w:trPr>
          <w:trHeight w:hRule="exact" w:val="143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256B1B7" w14:textId="30DBADC8" w:rsidR="0066286B" w:rsidRPr="00724FF6" w:rsidRDefault="00860F40" w:rsidP="00337B3B">
            <w:pPr>
              <w:spacing w:before="122" w:after="342" w:line="202" w:lineRule="exact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2ECB232" w14:textId="77777777" w:rsidR="0066286B" w:rsidRPr="00724FF6" w:rsidRDefault="00860F40" w:rsidP="00337B3B">
            <w:pPr>
              <w:spacing w:before="114" w:after="136" w:line="208" w:lineRule="exact"/>
              <w:ind w:left="36" w:right="648"/>
              <w:textAlignment w:val="baseline"/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>Deltakelse i</w:t>
            </w:r>
            <w:r w:rsidR="00A83F32"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 xml:space="preserve"> nasjonale eller internasjonale</w:t>
            </w:r>
            <w:r w:rsidRPr="00724FF6">
              <w:rPr>
                <w:rFonts w:ascii="Arial" w:eastAsia="Times New Roman" w:hAnsi="Arial" w:cs="Arial"/>
                <w:color w:val="000000"/>
                <w:spacing w:val="-4"/>
                <w:sz w:val="20"/>
                <w:szCs w:val="20"/>
              </w:rPr>
              <w:t xml:space="preserve"> standardiserings- og tekniske komiteer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D7CCD41" w14:textId="77777777" w:rsidR="0066286B" w:rsidRPr="00724FF6" w:rsidRDefault="00860F40" w:rsidP="00337B3B">
            <w:pPr>
              <w:pStyle w:val="Ingenmellomrom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724FF6">
              <w:rPr>
                <w:rFonts w:ascii="Arial" w:hAnsi="Arial" w:cs="Arial"/>
                <w:sz w:val="20"/>
                <w:szCs w:val="20"/>
                <w:lang w:val="nb-NO"/>
              </w:rPr>
              <w:t>1</w:t>
            </w:r>
            <w:r w:rsidR="00A83F32" w:rsidRPr="00724FF6">
              <w:rPr>
                <w:rFonts w:ascii="Arial" w:hAnsi="Arial" w:cs="Arial"/>
                <w:sz w:val="20"/>
                <w:szCs w:val="20"/>
                <w:lang w:val="nb-NO"/>
              </w:rPr>
              <w:t xml:space="preserve"> pr. </w:t>
            </w:r>
            <w:r w:rsidRPr="00724FF6">
              <w:rPr>
                <w:rFonts w:ascii="Arial" w:hAnsi="Arial" w:cs="Arial"/>
                <w:sz w:val="20"/>
                <w:szCs w:val="20"/>
                <w:lang w:val="nb-NO"/>
              </w:rPr>
              <w:t>komit</w:t>
            </w:r>
            <w:r w:rsidR="00A83F32" w:rsidRPr="00724FF6">
              <w:rPr>
                <w:rFonts w:ascii="Arial" w:hAnsi="Arial" w:cs="Arial"/>
                <w:sz w:val="20"/>
                <w:szCs w:val="20"/>
                <w:lang w:val="nb-NO"/>
              </w:rPr>
              <w:t>é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7DB0D15" w14:textId="77777777" w:rsidR="0066286B" w:rsidRPr="00724FF6" w:rsidRDefault="00860F40" w:rsidP="00387C10">
            <w:pPr>
              <w:spacing w:before="241" w:after="217" w:line="208" w:lineRule="exact"/>
              <w:ind w:right="499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991C0A3" w14:textId="77777777" w:rsidR="0066286B" w:rsidRPr="00724FF6" w:rsidRDefault="00860F40" w:rsidP="00387C10">
            <w:pPr>
              <w:spacing w:before="231" w:after="227" w:line="208" w:lineRule="exact"/>
              <w:ind w:right="541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97F72C" w14:textId="77777777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F2112E" w14:textId="77777777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66286B" w:rsidRPr="00724FF6" w14:paraId="247AC447" w14:textId="77777777" w:rsidTr="00E9036C">
        <w:trPr>
          <w:trHeight w:hRule="exact" w:val="95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EFFE3E4" w14:textId="348C0473" w:rsidR="0066286B" w:rsidRPr="00724FF6" w:rsidRDefault="00860F40" w:rsidP="00337B3B">
            <w:pPr>
              <w:spacing w:before="127" w:after="333" w:line="202" w:lineRule="exact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9D658E6" w14:textId="77777777" w:rsidR="0066286B" w:rsidRPr="00724FF6" w:rsidRDefault="00A83F32" w:rsidP="00337B3B">
            <w:pPr>
              <w:spacing w:before="124" w:after="122" w:line="208" w:lineRule="exact"/>
              <w:ind w:left="72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Innehar en</w:t>
            </w:r>
            <w:r w:rsidR="00860F40"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teknisk NDT-rolle </w:t>
            </w: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r w:rsidR="00860F40"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et </w:t>
            </w:r>
            <w:r w:rsidR="00860F40"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sertifiseringsorgan</w:t>
            </w: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(ansatt eller innleid)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F1D5CCE" w14:textId="77777777" w:rsidR="0066286B" w:rsidRPr="00724FF6" w:rsidRDefault="00A83F32" w:rsidP="00337B3B">
            <w:pPr>
              <w:pStyle w:val="Ingenmellomrom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724FF6">
              <w:rPr>
                <w:rFonts w:ascii="Arial" w:hAnsi="Arial" w:cs="Arial"/>
                <w:sz w:val="20"/>
                <w:szCs w:val="20"/>
                <w:lang w:val="nb-NO"/>
              </w:rPr>
              <w:t>2 pr. aktivitet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47DF7DD" w14:textId="77777777" w:rsidR="0066286B" w:rsidRPr="00724FF6" w:rsidRDefault="00860F40" w:rsidP="00387C10">
            <w:pPr>
              <w:spacing w:before="222" w:after="232" w:line="208" w:lineRule="exact"/>
              <w:ind w:right="499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F9ADFDC" w14:textId="77777777" w:rsidR="0066286B" w:rsidRPr="00724FF6" w:rsidRDefault="00860F40" w:rsidP="00387C10">
            <w:pPr>
              <w:spacing w:before="236" w:after="218" w:line="208" w:lineRule="exact"/>
              <w:ind w:right="541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8AB718" w14:textId="77777777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9EC1B9" w14:textId="77777777" w:rsidR="0066286B" w:rsidRPr="00724FF6" w:rsidRDefault="00860F40" w:rsidP="00337B3B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24F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14C8AB1E" w14:textId="5723B36A" w:rsidR="00860F40" w:rsidRPr="00724FF6" w:rsidRDefault="00860F40">
      <w:pPr>
        <w:rPr>
          <w:rFonts w:ascii="Arial" w:hAnsi="Arial" w:cs="Arial"/>
          <w:sz w:val="20"/>
          <w:szCs w:val="20"/>
        </w:rPr>
      </w:pPr>
    </w:p>
    <w:p w14:paraId="715950C6" w14:textId="77777777" w:rsidR="0018628E" w:rsidRPr="00724FF6" w:rsidRDefault="0018628E">
      <w:pPr>
        <w:rPr>
          <w:rFonts w:ascii="Arial" w:hAnsi="Arial" w:cs="Arial"/>
          <w:sz w:val="20"/>
          <w:szCs w:val="20"/>
        </w:rPr>
      </w:pPr>
    </w:p>
    <w:p w14:paraId="0A7CA296" w14:textId="2451A479" w:rsidR="0018628E" w:rsidRPr="00724FF6" w:rsidRDefault="0018628E">
      <w:pPr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7792"/>
        <w:gridCol w:w="6520"/>
      </w:tblGrid>
      <w:tr w:rsidR="0018628E" w:rsidRPr="00724FF6" w14:paraId="0AA5AEA2" w14:textId="77777777" w:rsidTr="009C4523">
        <w:tc>
          <w:tcPr>
            <w:tcW w:w="7792" w:type="dxa"/>
          </w:tcPr>
          <w:p w14:paraId="6A760245" w14:textId="1C00A30F" w:rsidR="0018628E" w:rsidRPr="00724FF6" w:rsidRDefault="0018628E">
            <w:pPr>
              <w:rPr>
                <w:rFonts w:ascii="Arial" w:hAnsi="Arial" w:cs="Arial"/>
                <w:sz w:val="20"/>
                <w:szCs w:val="20"/>
              </w:rPr>
            </w:pPr>
            <w:r w:rsidRPr="00724FF6">
              <w:rPr>
                <w:rFonts w:ascii="Arial" w:hAnsi="Arial" w:cs="Arial"/>
                <w:sz w:val="20"/>
                <w:szCs w:val="20"/>
              </w:rPr>
              <w:t>50-70 poeng skal komme fra Del A og 30-50 fra del B</w:t>
            </w:r>
          </w:p>
          <w:p w14:paraId="4C421098" w14:textId="77777777" w:rsidR="0018628E" w:rsidRPr="00724FF6" w:rsidRDefault="0018628E">
            <w:pPr>
              <w:rPr>
                <w:rFonts w:ascii="Arial" w:hAnsi="Arial" w:cs="Arial"/>
                <w:sz w:val="20"/>
                <w:szCs w:val="20"/>
              </w:rPr>
            </w:pPr>
            <w:r w:rsidRPr="00724FF6">
              <w:rPr>
                <w:rFonts w:ascii="Arial" w:hAnsi="Arial" w:cs="Arial"/>
                <w:sz w:val="20"/>
                <w:szCs w:val="20"/>
              </w:rPr>
              <w:t>Dokumentasjon på aktivitetene skal vedlegges</w:t>
            </w:r>
          </w:p>
          <w:p w14:paraId="1D8376E8" w14:textId="77777777" w:rsidR="0018628E" w:rsidRPr="00724FF6" w:rsidRDefault="0018628E">
            <w:pPr>
              <w:rPr>
                <w:rFonts w:ascii="Arial" w:hAnsi="Arial" w:cs="Arial"/>
                <w:sz w:val="20"/>
                <w:szCs w:val="20"/>
              </w:rPr>
            </w:pPr>
            <w:r w:rsidRPr="00724FF6">
              <w:rPr>
                <w:rFonts w:ascii="Arial" w:hAnsi="Arial" w:cs="Arial"/>
                <w:sz w:val="20"/>
                <w:szCs w:val="20"/>
              </w:rPr>
              <w:t>Vedr. NS-EN ISO 9712 pkt. 11.3.1, 5 stk. rapporter som dokumenterer praktisk arbeid i metoden skal vedlegges søknaden (gjelder siste 5 år)</w:t>
            </w:r>
          </w:p>
          <w:p w14:paraId="57755408" w14:textId="77777777" w:rsidR="0018628E" w:rsidRPr="00724FF6" w:rsidRDefault="001862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25A81F" w14:textId="77777777" w:rsidR="0018628E" w:rsidRPr="00724FF6" w:rsidRDefault="001862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AF98B5" w14:textId="77777777" w:rsidR="0018628E" w:rsidRPr="00724FF6" w:rsidRDefault="001862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8243BA" w14:textId="77777777" w:rsidR="0018628E" w:rsidRPr="00724FF6" w:rsidRDefault="0018628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0" w:type="dxa"/>
          </w:tcPr>
          <w:p w14:paraId="6D6D06AB" w14:textId="77777777" w:rsidR="0018628E" w:rsidRPr="00724FF6" w:rsidRDefault="0018628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4FF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Poengsum </w:t>
            </w:r>
          </w:p>
        </w:tc>
      </w:tr>
      <w:tr w:rsidR="00387C10" w:rsidRPr="00724FF6" w14:paraId="73EADB4A" w14:textId="77777777" w:rsidTr="009C4523">
        <w:tc>
          <w:tcPr>
            <w:tcW w:w="14312" w:type="dxa"/>
            <w:gridSpan w:val="2"/>
          </w:tcPr>
          <w:p w14:paraId="11292E88" w14:textId="77D2E46C" w:rsidR="00387C10" w:rsidRPr="00724FF6" w:rsidRDefault="00387C1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24FF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Merknad: Der termen «år» er benyttet forstås dette som et </w:t>
            </w:r>
            <w:proofErr w:type="spellStart"/>
            <w:r w:rsidRPr="00724FF6">
              <w:rPr>
                <w:rFonts w:ascii="Arial" w:hAnsi="Arial" w:cs="Arial"/>
                <w:i/>
                <w:iCs/>
                <w:sz w:val="20"/>
                <w:szCs w:val="20"/>
              </w:rPr>
              <w:t>sertifiseringsår</w:t>
            </w:r>
            <w:proofErr w:type="spellEnd"/>
          </w:p>
        </w:tc>
      </w:tr>
    </w:tbl>
    <w:p w14:paraId="13EB9574" w14:textId="77777777" w:rsidR="0018628E" w:rsidRPr="00724FF6" w:rsidRDefault="0018628E">
      <w:pPr>
        <w:rPr>
          <w:rFonts w:ascii="Arial" w:hAnsi="Arial" w:cs="Arial"/>
          <w:sz w:val="20"/>
          <w:szCs w:val="20"/>
        </w:rPr>
      </w:pPr>
    </w:p>
    <w:p w14:paraId="4FD14873" w14:textId="7A5AE699" w:rsidR="0018628E" w:rsidRPr="00724FF6" w:rsidRDefault="0018628E">
      <w:pPr>
        <w:rPr>
          <w:rFonts w:ascii="Arial" w:hAnsi="Arial" w:cs="Arial"/>
          <w:sz w:val="20"/>
          <w:szCs w:val="20"/>
        </w:rPr>
      </w:pPr>
    </w:p>
    <w:sectPr w:rsidR="0018628E" w:rsidRPr="00724FF6" w:rsidSect="00E9036C">
      <w:pgSz w:w="16843" w:h="11904" w:orient="landscape"/>
      <w:pgMar w:top="720" w:right="720" w:bottom="720" w:left="72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2E8D18" w14:textId="77777777" w:rsidR="004B45BF" w:rsidRPr="00BE2173" w:rsidRDefault="004B45BF">
      <w:r w:rsidRPr="00BE2173">
        <w:separator/>
      </w:r>
    </w:p>
  </w:endnote>
  <w:endnote w:type="continuationSeparator" w:id="0">
    <w:p w14:paraId="0F178E54" w14:textId="77777777" w:rsidR="004B45BF" w:rsidRPr="00BE2173" w:rsidRDefault="004B45BF">
      <w:r w:rsidRPr="00BE21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Times New Roman">
    <w:charset w:val="00"/>
    <w:pitch w:val="variable"/>
    <w:family w:val="roman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1600FB" w14:textId="77777777" w:rsidR="00E9036C" w:rsidRDefault="00E9036C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BB15E7" w14:textId="77777777" w:rsidR="00233C97" w:rsidRPr="00724FF6" w:rsidRDefault="00233C97">
    <w:pPr>
      <w:pStyle w:val="Bunntekst"/>
      <w:rPr>
        <w:rFonts w:ascii="Arial" w:hAnsi="Arial" w:cs="Arial"/>
        <w:sz w:val="16"/>
        <w:szCs w:val="16"/>
        <w:lang w:val="en-US"/>
      </w:rPr>
    </w:pPr>
    <w:r w:rsidRPr="00724FF6">
      <w:rPr>
        <w:rFonts w:ascii="Arial" w:hAnsi="Arial" w:cs="Arial"/>
        <w:sz w:val="16"/>
        <w:szCs w:val="16"/>
        <w:lang w:val="en-US"/>
      </w:rPr>
      <w:t>FORCE Technology Norway AS©</w:t>
    </w:r>
    <w:r w:rsidRPr="00724FF6">
      <w:rPr>
        <w:rFonts w:ascii="Arial" w:hAnsi="Arial" w:cs="Arial"/>
        <w:sz w:val="16"/>
        <w:szCs w:val="16"/>
        <w:lang w:val="en-US"/>
      </w:rPr>
      <w:tab/>
    </w:r>
    <w:proofErr w:type="spellStart"/>
    <w:r w:rsidRPr="00724FF6">
      <w:rPr>
        <w:rFonts w:ascii="Arial" w:hAnsi="Arial" w:cs="Arial"/>
        <w:sz w:val="16"/>
        <w:szCs w:val="16"/>
        <w:lang w:val="en-US"/>
      </w:rPr>
      <w:t>Versjon</w:t>
    </w:r>
    <w:proofErr w:type="spellEnd"/>
    <w:r w:rsidRPr="00724FF6">
      <w:rPr>
        <w:rFonts w:ascii="Arial" w:hAnsi="Arial" w:cs="Arial"/>
        <w:sz w:val="16"/>
        <w:szCs w:val="16"/>
        <w:lang w:val="en-US"/>
      </w:rPr>
      <w:t xml:space="preserve"> 1.1</w:t>
    </w:r>
    <w:r w:rsidRPr="00724FF6">
      <w:rPr>
        <w:rFonts w:ascii="Arial" w:hAnsi="Arial" w:cs="Arial"/>
        <w:sz w:val="16"/>
        <w:szCs w:val="16"/>
        <w:lang w:val="en-US"/>
      </w:rPr>
      <w:tab/>
      <w:t xml:space="preserve">Side </w:t>
    </w:r>
    <w:r w:rsidRPr="00BE2173">
      <w:rPr>
        <w:rFonts w:ascii="Arial" w:hAnsi="Arial" w:cs="Arial"/>
        <w:b/>
        <w:bCs/>
        <w:sz w:val="16"/>
        <w:szCs w:val="16"/>
      </w:rPr>
      <w:fldChar w:fldCharType="begin"/>
    </w:r>
    <w:r w:rsidRPr="00724FF6">
      <w:rPr>
        <w:rFonts w:ascii="Arial" w:hAnsi="Arial" w:cs="Arial"/>
        <w:b/>
        <w:bCs/>
        <w:sz w:val="16"/>
        <w:szCs w:val="16"/>
        <w:lang w:val="en-US"/>
      </w:rPr>
      <w:instrText>PAGE  \* Arabic  \* MERGEFORMAT</w:instrText>
    </w:r>
    <w:r w:rsidRPr="00BE2173">
      <w:rPr>
        <w:rFonts w:ascii="Arial" w:hAnsi="Arial" w:cs="Arial"/>
        <w:b/>
        <w:bCs/>
        <w:sz w:val="16"/>
        <w:szCs w:val="16"/>
      </w:rPr>
      <w:fldChar w:fldCharType="separate"/>
    </w:r>
    <w:r w:rsidRPr="00724FF6">
      <w:rPr>
        <w:rFonts w:ascii="Arial" w:hAnsi="Arial" w:cs="Arial"/>
        <w:b/>
        <w:bCs/>
        <w:sz w:val="16"/>
        <w:szCs w:val="16"/>
        <w:lang w:val="en-US"/>
      </w:rPr>
      <w:t>1</w:t>
    </w:r>
    <w:r w:rsidRPr="00BE2173">
      <w:rPr>
        <w:rFonts w:ascii="Arial" w:hAnsi="Arial" w:cs="Arial"/>
        <w:b/>
        <w:bCs/>
        <w:sz w:val="16"/>
        <w:szCs w:val="16"/>
      </w:rPr>
      <w:fldChar w:fldCharType="end"/>
    </w:r>
    <w:r w:rsidRPr="00724FF6">
      <w:rPr>
        <w:rFonts w:ascii="Arial" w:hAnsi="Arial" w:cs="Arial"/>
        <w:sz w:val="16"/>
        <w:szCs w:val="16"/>
        <w:lang w:val="en-US"/>
      </w:rPr>
      <w:t xml:space="preserve"> av </w:t>
    </w:r>
    <w:r w:rsidRPr="00BE2173">
      <w:rPr>
        <w:rFonts w:ascii="Arial" w:hAnsi="Arial" w:cs="Arial"/>
        <w:b/>
        <w:bCs/>
        <w:sz w:val="16"/>
        <w:szCs w:val="16"/>
      </w:rPr>
      <w:fldChar w:fldCharType="begin"/>
    </w:r>
    <w:r w:rsidRPr="00724FF6">
      <w:rPr>
        <w:rFonts w:ascii="Arial" w:hAnsi="Arial" w:cs="Arial"/>
        <w:b/>
        <w:bCs/>
        <w:sz w:val="16"/>
        <w:szCs w:val="16"/>
        <w:lang w:val="en-US"/>
      </w:rPr>
      <w:instrText>NUMPAGES  \* Arabic  \* MERGEFORMAT</w:instrText>
    </w:r>
    <w:r w:rsidRPr="00BE2173">
      <w:rPr>
        <w:rFonts w:ascii="Arial" w:hAnsi="Arial" w:cs="Arial"/>
        <w:b/>
        <w:bCs/>
        <w:sz w:val="16"/>
        <w:szCs w:val="16"/>
      </w:rPr>
      <w:fldChar w:fldCharType="separate"/>
    </w:r>
    <w:r w:rsidRPr="00724FF6">
      <w:rPr>
        <w:rFonts w:ascii="Arial" w:hAnsi="Arial" w:cs="Arial"/>
        <w:b/>
        <w:bCs/>
        <w:sz w:val="16"/>
        <w:szCs w:val="16"/>
        <w:lang w:val="en-US"/>
      </w:rPr>
      <w:t>2</w:t>
    </w:r>
    <w:r w:rsidRPr="00BE2173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D26988" w14:textId="77777777" w:rsidR="00E9036C" w:rsidRDefault="00E9036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4FE87D" w14:textId="77777777" w:rsidR="004B45BF" w:rsidRPr="00BE2173" w:rsidRDefault="004B45BF"/>
  </w:footnote>
  <w:footnote w:type="continuationSeparator" w:id="0">
    <w:p w14:paraId="7E5073C9" w14:textId="77777777" w:rsidR="004B45BF" w:rsidRPr="00BE2173" w:rsidRDefault="004B45BF">
      <w:r w:rsidRPr="00BE21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DF8E1F" w14:textId="77777777" w:rsidR="00E9036C" w:rsidRDefault="00E9036C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2E03DD" w14:textId="2827572E" w:rsidR="00233C97" w:rsidRPr="00BE2173" w:rsidRDefault="00E9036C">
    <w:pPr>
      <w:pStyle w:val="Topptekst"/>
    </w:pPr>
    <w:r>
      <w:rPr>
        <w:noProof/>
      </w:rPr>
      <w:drawing>
        <wp:inline distT="0" distB="0" distL="0" distR="0" wp14:anchorId="5FC7DDBE" wp14:editId="0F94DA37">
          <wp:extent cx="1031583" cy="764275"/>
          <wp:effectExtent l="0" t="0" r="0" b="0"/>
          <wp:docPr id="7891742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174221" name="Picture 789174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1242" cy="7714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="00233C97" w:rsidRPr="00BE2173">
      <w:tab/>
    </w:r>
    <w:r w:rsidR="00233C97" w:rsidRPr="00BE2173">
      <w:tab/>
    </w:r>
  </w:p>
  <w:p w14:paraId="25572C33" w14:textId="77777777" w:rsidR="00233C97" w:rsidRPr="00BE2173" w:rsidRDefault="00233C97">
    <w:pPr>
      <w:pStyle w:val="Topptekst"/>
    </w:pPr>
  </w:p>
  <w:p w14:paraId="1C475E1F" w14:textId="77777777" w:rsidR="00233C97" w:rsidRPr="00BE2173" w:rsidRDefault="00233C97">
    <w:pPr>
      <w:pStyle w:val="Topptekst"/>
    </w:pPr>
    <w:r w:rsidRPr="00BE2173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B0F51D" w14:textId="77777777" w:rsidR="00E9036C" w:rsidRDefault="00E9036C">
    <w:pPr>
      <w:pStyle w:val="Topptekst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FF6"/>
    <w:rsid w:val="00120B5C"/>
    <w:rsid w:val="0018628E"/>
    <w:rsid w:val="002142E3"/>
    <w:rsid w:val="00233C97"/>
    <w:rsid w:val="00337B3B"/>
    <w:rsid w:val="0035527D"/>
    <w:rsid w:val="00384A57"/>
    <w:rsid w:val="00387C10"/>
    <w:rsid w:val="004B45BF"/>
    <w:rsid w:val="005301D3"/>
    <w:rsid w:val="005B405A"/>
    <w:rsid w:val="00621F22"/>
    <w:rsid w:val="00640D7E"/>
    <w:rsid w:val="0066286B"/>
    <w:rsid w:val="00724FF6"/>
    <w:rsid w:val="00860F40"/>
    <w:rsid w:val="009C4523"/>
    <w:rsid w:val="00A0738D"/>
    <w:rsid w:val="00A30A85"/>
    <w:rsid w:val="00A83F32"/>
    <w:rsid w:val="00B250C3"/>
    <w:rsid w:val="00B82445"/>
    <w:rsid w:val="00BE2173"/>
    <w:rsid w:val="00C025F0"/>
    <w:rsid w:val="00E839A5"/>
    <w:rsid w:val="00E9036C"/>
    <w:rsid w:val="00E935B4"/>
    <w:rsid w:val="00EE24DF"/>
    <w:rsid w:val="00EE3AD2"/>
    <w:rsid w:val="00FB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13C0D"/>
  <w15:docId w15:val="{78A25F7D-F2C8-48B8-BB74-2E26D4489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A83F32"/>
  </w:style>
  <w:style w:type="table" w:styleId="Tabellrutenett">
    <w:name w:val="Table Grid"/>
    <w:basedOn w:val="Vanligtabell"/>
    <w:uiPriority w:val="39"/>
    <w:rsid w:val="001862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233C9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233C97"/>
  </w:style>
  <w:style w:type="paragraph" w:styleId="Bunntekst">
    <w:name w:val="footer"/>
    <w:basedOn w:val="Normal"/>
    <w:link w:val="BunntekstTegn"/>
    <w:uiPriority w:val="99"/>
    <w:unhideWhenUsed/>
    <w:rsid w:val="00233C9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233C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fId" Type="http://schemas.openxmlformats.org/wordprocessingml/2006/fontTable" Target="fontTable0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ForceTmp\Templates\FORCE\FORCE%20Technology%20Norway\NOdiv001\Certification\NDT\S&#248;knad%20om%2010%20&#229;rs%20resertifisering%20p&#229;%20kreditt_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 xmlns="a81bc5aa-b99b-4804-89d6-667addfca297" xsi:nil="true"/>
    <Redesignes xmlns="a81bc5aa-b99b-4804-89d6-667addfca297">true</Redesignes>
    <lcf76f155ced4ddcb4097134ff3c332f xmlns="a81bc5aa-b99b-4804-89d6-667addfca29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19F0A4501E3F4BB35B2830D4A4F7A0" ma:contentTypeVersion="14" ma:contentTypeDescription="Opret et nyt dokument." ma:contentTypeScope="" ma:versionID="6caa53724252f2f6c1f9df35c4533ba9">
  <xsd:schema xmlns:xsd="http://www.w3.org/2001/XMLSchema" xmlns:xs="http://www.w3.org/2001/XMLSchema" xmlns:p="http://schemas.microsoft.com/office/2006/metadata/properties" xmlns:ns2="a81bc5aa-b99b-4804-89d6-667addfca297" targetNamespace="http://schemas.microsoft.com/office/2006/metadata/properties" ma:root="true" ma:fieldsID="4a17631b4fd86fd0185e302289fd6459" ns2:_="">
    <xsd:import namespace="a81bc5aa-b99b-4804-89d6-667addfca2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  <xsd:element ref="ns2:Redesignes" minOccurs="0"/>
                <xsd:element ref="ns2:Komment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bc5aa-b99b-4804-89d6-667addfca2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b0938c64-0152-4668-83d8-f290063ec3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Redesignes" ma:index="20" nillable="true" ma:displayName="Redesignes" ma:default="1" ma:format="Dropdown" ma:internalName="Redesignes">
      <xsd:simpleType>
        <xsd:restriction base="dms:Boolean"/>
      </xsd:simpleType>
    </xsd:element>
    <xsd:element name="Kommentar" ma:index="21" nillable="true" ma:displayName="Kommentar" ma:format="Dropdown" ma:internalName="Kommenta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8678B-B42C-4C41-97AC-744F1463595C}">
  <ds:schemaRefs>
    <ds:schemaRef ds:uri="http://schemas.microsoft.com/office/2006/metadata/properties"/>
    <ds:schemaRef ds:uri="http://schemas.microsoft.com/office/infopath/2007/PartnerControls"/>
    <ds:schemaRef ds:uri="a81bc5aa-b99b-4804-89d6-667addfca297"/>
  </ds:schemaRefs>
</ds:datastoreItem>
</file>

<file path=customXml/itemProps2.xml><?xml version="1.0" encoding="utf-8"?>
<ds:datastoreItem xmlns:ds="http://schemas.openxmlformats.org/officeDocument/2006/customXml" ds:itemID="{25A15DE1-BBDA-42A3-B3B6-2DEC4BD777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32C703-F3E1-49DE-B03E-A0E0FA5D4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1bc5aa-b99b-4804-89d6-667addfca2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C:\ForceTmp\Templates\FORCE\FORCE Technology Norway\NOdiv001\Certification\NDT\Søknad om 10 års resertifisering på kreditt_NO.dotx</Template>
  <TotalTime>0</TotalTime>
  <Pages>3</Pages>
  <Words>318</Words>
  <Characters>1677</Characters>
  <Application>Microsoft Office Word</Application>
  <DocSecurity>0</DocSecurity>
  <Lines>239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 års resertifisering på kreditt</vt:lpstr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om 10 års resertifisering på kreditt_NO</dc:title>
  <dc:creator>Christian Edwood Olsen</dc:creator>
  <cp:lastModifiedBy>John Erik Loland</cp:lastModifiedBy>
  <cp:revision>2</cp:revision>
  <dcterms:created xsi:type="dcterms:W3CDTF">2026-09-25T11:53:00Z</dcterms:created>
  <dcterms:modified xsi:type="dcterms:W3CDTF">2026-09-25T11:53:00Z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atureProperties">
    <vt:lpwstr>System.Collections.Generic.List`1[System.String]</vt:lpwstr>
  </property>
  <property fmtid="{D5CDD505-2E9C-101B-9397-08002B2CF9AE}" pid="3" name="AllowDeselectGeneralConditions">
    <vt:lpwstr>False</vt:lpwstr>
  </property>
  <property fmtid="{D5CDD505-2E9C-101B-9397-08002B2CF9AE}" pid="4" name="AvailableToCreatorOnly">
    <vt:bool>false</vt:bool>
  </property>
  <property fmtid="{D5CDD505-2E9C-101B-9397-08002B2CF9AE}" pid="5" name="Creator">
    <vt:lpwstr/>
  </property>
  <property fmtid="{D5CDD505-2E9C-101B-9397-08002B2CF9AE}" pid="6" name="D4FlowUrl">
    <vt:lpwstr/>
  </property>
  <property fmtid="{D5CDD505-2E9C-101B-9397-08002B2CF9AE}" pid="7" name="DefaultSavename">
    <vt:lpwstr/>
  </property>
  <property fmtid="{D5CDD505-2E9C-101B-9397-08002B2CF9AE}" pid="8" name="Description">
    <vt:lpwstr>Søknad om 10 års resertifisering N3 på kreditt</vt:lpwstr>
  </property>
  <property fmtid="{D5CDD505-2E9C-101B-9397-08002B2CF9AE}" pid="9" name="DocumentType">
    <vt:lpwstr>5.1</vt:lpwstr>
  </property>
  <property fmtid="{D5CDD505-2E9C-101B-9397-08002B2CF9AE}" pid="10" name="HelpDisplay">
    <vt:lpwstr>Søknad om 10 års resertifisering N3 på kreditt</vt:lpwstr>
  </property>
  <property fmtid="{D5CDD505-2E9C-101B-9397-08002B2CF9AE}" pid="11" name="HelpURL">
    <vt:lpwstr/>
  </property>
  <property fmtid="{D5CDD505-2E9C-101B-9397-08002B2CF9AE}" pid="12" name="IncludeGeneralConditions">
    <vt:bool>false</vt:bool>
  </property>
  <property fmtid="{D5CDD505-2E9C-101B-9397-08002B2CF9AE}" pid="13" name="IsHelpAvailableOffline">
    <vt:bool>false</vt:bool>
  </property>
  <property fmtid="{D5CDD505-2E9C-101B-9397-08002B2CF9AE}" pid="14" name="Language">
    <vt:lpwstr/>
  </property>
  <property fmtid="{D5CDD505-2E9C-101B-9397-08002B2CF9AE}" pid="15" name="LegacyTemplateId">
    <vt:lpwstr/>
  </property>
  <property fmtid="{D5CDD505-2E9C-101B-9397-08002B2CF9AE}" pid="16" name="LegacyVariant">
    <vt:lpwstr/>
  </property>
  <property fmtid="{D5CDD505-2E9C-101B-9397-08002B2CF9AE}" pid="17" name="LegalDocumentsToInclude">
    <vt:lpwstr/>
  </property>
  <property fmtid="{D5CDD505-2E9C-101B-9397-08002B2CF9AE}" pid="18" name="LinkedTo">
    <vt:lpwstr/>
  </property>
  <property fmtid="{D5CDD505-2E9C-101B-9397-08002B2CF9AE}" pid="19" name="MailAttachments0">
    <vt:lpwstr/>
  </property>
  <property fmtid="{D5CDD505-2E9C-101B-9397-08002B2CF9AE}" pid="20" name="MailAttachments1">
    <vt:lpwstr/>
  </property>
  <property fmtid="{D5CDD505-2E9C-101B-9397-08002B2CF9AE}" pid="21" name="MailAttachments2">
    <vt:lpwstr/>
  </property>
  <property fmtid="{D5CDD505-2E9C-101B-9397-08002B2CF9AE}" pid="22" name="MailAttachments3">
    <vt:lpwstr/>
  </property>
  <property fmtid="{D5CDD505-2E9C-101B-9397-08002B2CF9AE}" pid="23" name="MailAttachments4">
    <vt:lpwstr/>
  </property>
  <property fmtid="{D5CDD505-2E9C-101B-9397-08002B2CF9AE}" pid="24" name="MailAttachments5">
    <vt:lpwstr/>
  </property>
  <property fmtid="{D5CDD505-2E9C-101B-9397-08002B2CF9AE}" pid="25" name="MailAttachments6">
    <vt:lpwstr/>
  </property>
  <property fmtid="{D5CDD505-2E9C-101B-9397-08002B2CF9AE}" pid="26" name="MailAttachments7">
    <vt:lpwstr/>
  </property>
  <property fmtid="{D5CDD505-2E9C-101B-9397-08002B2CF9AE}" pid="27" name="MailAttachments8">
    <vt:lpwstr/>
  </property>
  <property fmtid="{D5CDD505-2E9C-101B-9397-08002B2CF9AE}" pid="28" name="MailAttachments9">
    <vt:lpwstr/>
  </property>
  <property fmtid="{D5CDD505-2E9C-101B-9397-08002B2CF9AE}" pid="29" name="MailSubject">
    <vt:lpwstr/>
  </property>
  <property fmtid="{D5CDD505-2E9C-101B-9397-08002B2CF9AE}" pid="30" name="MailTemplate">
    <vt:lpwstr/>
  </property>
  <property fmtid="{D5CDD505-2E9C-101B-9397-08002B2CF9AE}" pid="31" name="MailText">
    <vt:lpwstr/>
  </property>
  <property fmtid="{D5CDD505-2E9C-101B-9397-08002B2CF9AE}" pid="32" name="RevisionNr">
    <vt:i4>1</vt:i4>
  </property>
  <property fmtid="{D5CDD505-2E9C-101B-9397-08002B2CF9AE}" pid="33" name="SpecialConditionsToInclude">
    <vt:lpwstr/>
  </property>
  <property fmtid="{D5CDD505-2E9C-101B-9397-08002B2CF9AE}" pid="34" name="TemplateUsed">
    <vt:lpwstr/>
  </property>
  <property fmtid="{D5CDD505-2E9C-101B-9397-08002B2CF9AE}" pid="35" name="VersionAuthor">
    <vt:lpwstr>LJA</vt:lpwstr>
  </property>
  <property fmtid="{D5CDD505-2E9C-101B-9397-08002B2CF9AE}" pid="36" name="VersionNr">
    <vt:i4>1</vt:i4>
  </property>
  <property fmtid="{D5CDD505-2E9C-101B-9397-08002B2CF9AE}" pid="37" name="VersionValidFrom">
    <vt:filetime>2025-08-25T06:00:00Z</vt:filetime>
  </property>
  <property fmtid="{D5CDD505-2E9C-101B-9397-08002B2CF9AE}" pid="38" name="Template">
    <vt:lpwstr>FORCE Technology Norway\NOdiv001\Certification\NDT\Søknad om 10 års resertifisering på kreditt_NO.dotx</vt:lpwstr>
  </property>
  <property fmtid="{D5CDD505-2E9C-101B-9397-08002B2CF9AE}" pid="39" name="NewFORCELanguage">
    <vt:lpwstr>no</vt:lpwstr>
  </property>
  <property fmtid="{D5CDD505-2E9C-101B-9397-08002B2CF9AE}" pid="40" name="ContentTypeId">
    <vt:lpwstr>0x010100EC19F0A4501E3F4BB35B2830D4A4F7A0</vt:lpwstr>
  </property>
</Properties>
</file>