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F29E441" w14:textId="77777777" w:rsidR="00A47C27" w:rsidRDefault="00A47C27">
      <w:pPr>
        <w:pStyle w:val="Overskrift1"/>
        <w:jc w:val="center"/>
        <w:rPr>
          <w:b/>
          <w:sz w:val="36"/>
        </w:rPr>
      </w:pPr>
    </w:p>
    <w:p w14:paraId="452673D9" w14:textId="77777777" w:rsidR="00A47C27" w:rsidRDefault="00A47C27">
      <w:pPr>
        <w:pStyle w:val="Overskrift1"/>
        <w:jc w:val="center"/>
        <w:rPr>
          <w:b/>
          <w:sz w:val="36"/>
        </w:rPr>
      </w:pPr>
      <w:r>
        <w:rPr>
          <w:b/>
          <w:sz w:val="36"/>
        </w:rPr>
        <w:t>SJEKKLISTE FOR NTO SØKNAD</w:t>
      </w:r>
    </w:p>
    <w:p w14:paraId="6F371B54" w14:textId="77777777" w:rsidR="00A47C27" w:rsidRDefault="00A47C27"/>
    <w:p w14:paraId="30205B01" w14:textId="77777777" w:rsidR="00A47C27" w:rsidRDefault="00A47C27"/>
    <w:p w14:paraId="64500802" w14:textId="77777777" w:rsidR="00A47C27" w:rsidRDefault="00083D76"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0" allowOverlap="1" wp14:anchorId="719E8B14" wp14:editId="6A4A6357">
                <wp:simplePos x="0" y="0"/>
                <wp:positionH relativeFrom="column">
                  <wp:posOffset>4878070</wp:posOffset>
                </wp:positionH>
                <wp:positionV relativeFrom="paragraph">
                  <wp:posOffset>121920</wp:posOffset>
                </wp:positionV>
                <wp:extent cx="590550" cy="0"/>
                <wp:effectExtent l="0" t="0" r="0" b="0"/>
                <wp:wrapNone/>
                <wp:docPr id="10083131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905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DAE22D2" id="Line 4" o:spid="_x0000_s1026" style="position:absolute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84.1pt,9.6pt" to="430.6pt,9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" o:allowincell="f">
                <o:lock v:ext="edit" shapetype="f"/>
              </v:lin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42D20228" wp14:editId="0DA9948C">
                <wp:simplePos x="0" y="0"/>
                <wp:positionH relativeFrom="column">
                  <wp:posOffset>3646170</wp:posOffset>
                </wp:positionH>
                <wp:positionV relativeFrom="paragraph">
                  <wp:posOffset>121920</wp:posOffset>
                </wp:positionV>
                <wp:extent cx="552450" cy="0"/>
                <wp:effectExtent l="0" t="0" r="0" b="0"/>
                <wp:wrapNone/>
                <wp:docPr id="1677352757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55245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8BE320F" id="Line 3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7.1pt,9.6pt" to="330.6pt,9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" o:allowincell="f">
                <o:lock v:ext="edit" shapetype="f"/>
              </v:line>
            </w:pict>
          </mc:Fallback>
        </mc:AlternateContent>
      </w: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0" allowOverlap="1" wp14:anchorId="3DB4746F" wp14:editId="4EE39B4B">
                <wp:simplePos x="0" y="0"/>
                <wp:positionH relativeFrom="column">
                  <wp:posOffset>407670</wp:posOffset>
                </wp:positionH>
                <wp:positionV relativeFrom="paragraph">
                  <wp:posOffset>109220</wp:posOffset>
                </wp:positionV>
                <wp:extent cx="1933575" cy="0"/>
                <wp:effectExtent l="0" t="0" r="0" b="0"/>
                <wp:wrapNone/>
                <wp:docPr id="212627241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 bwMode="auto">
                        <a:xfrm>
                          <a:off x="0" y="0"/>
                          <a:ext cx="1933575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6792071" id="Line 2" o:spid="_x0000_s1026" style="position:absolute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2.1pt,8.6pt" to="184.35pt,8.6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" o:allowincell="f">
                <o:lock v:ext="edit" shapetype="f"/>
              </v:line>
            </w:pict>
          </mc:Fallback>
        </mc:AlternateContent>
      </w:r>
      <w:r w:rsidR="00A47C27">
        <w:rPr>
          <w:b/>
        </w:rPr>
        <w:t>Firma</w:t>
      </w:r>
      <w:r w:rsidR="00A47C27">
        <w:rPr>
          <w:b/>
        </w:rPr>
        <w:tab/>
      </w:r>
      <w:r w:rsidR="00A47C27">
        <w:tab/>
      </w:r>
      <w:r w:rsidR="00A47C27">
        <w:tab/>
      </w:r>
      <w:r w:rsidR="00A47C27">
        <w:tab/>
      </w:r>
      <w:r w:rsidR="00A47C27">
        <w:tab/>
      </w:r>
      <w:r w:rsidR="00A47C27">
        <w:tab/>
      </w:r>
      <w:r w:rsidR="00A47C27">
        <w:tab/>
      </w:r>
      <w:r w:rsidR="00A47C27">
        <w:rPr>
          <w:b/>
        </w:rPr>
        <w:t>NTO Nr.</w:t>
      </w:r>
      <w:r w:rsidR="00A47C27">
        <w:tab/>
        <w:t xml:space="preserve">               </w:t>
      </w:r>
      <w:r w:rsidR="00A47C27">
        <w:rPr>
          <w:b/>
        </w:rPr>
        <w:t>Dato:</w:t>
      </w:r>
    </w:p>
    <w:p w14:paraId="6D501BFA" w14:textId="77777777" w:rsidR="00A47C27" w:rsidRDefault="00A47C27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4"/>
        <w:gridCol w:w="1418"/>
        <w:gridCol w:w="1417"/>
        <w:gridCol w:w="1418"/>
        <w:gridCol w:w="1343"/>
      </w:tblGrid>
      <w:tr w:rsidR="00A47C27" w14:paraId="17F2776D" w14:textId="77777777" w:rsidTr="00E73283">
        <w:trPr>
          <w:trHeight w:val="567"/>
        </w:trPr>
        <w:tc>
          <w:tcPr>
            <w:tcW w:w="3614" w:type="dxa"/>
            <w:tcBorders>
              <w:top w:val="single" w:sz="12" w:space="0" w:color="auto"/>
              <w:left w:val="single" w:sz="12" w:space="0" w:color="auto"/>
              <w:bottom w:val="nil"/>
              <w:right w:val="single" w:sz="6" w:space="0" w:color="auto"/>
            </w:tcBorders>
            <w:shd w:val="pct15" w:color="auto" w:fill="FFFFFF"/>
            <w:vAlign w:val="center"/>
          </w:tcPr>
          <w:p w14:paraId="354E2B33" w14:textId="77777777" w:rsidR="00A47C27" w:rsidRDefault="00A47C27" w:rsidP="00E73283">
            <w:pPr>
              <w:rPr>
                <w:b/>
                <w:sz w:val="24"/>
              </w:rPr>
            </w:pPr>
            <w:r>
              <w:rPr>
                <w:b/>
                <w:sz w:val="24"/>
              </w:rPr>
              <w:t>Beskrivelser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5" w:color="auto" w:fill="FFFFFF"/>
            <w:vAlign w:val="center"/>
          </w:tcPr>
          <w:p w14:paraId="12DC143A" w14:textId="77777777" w:rsidR="00A47C27" w:rsidRDefault="00A47C27" w:rsidP="00E7328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1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5" w:color="auto" w:fill="FFFFFF"/>
            <w:vAlign w:val="center"/>
          </w:tcPr>
          <w:p w14:paraId="2000C09A" w14:textId="77777777" w:rsidR="00A47C27" w:rsidRDefault="00A47C27" w:rsidP="00E7328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2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pct15" w:color="auto" w:fill="FFFFFF"/>
            <w:vAlign w:val="center"/>
          </w:tcPr>
          <w:p w14:paraId="57E98B04" w14:textId="77777777" w:rsidR="00A47C27" w:rsidRDefault="00A47C27" w:rsidP="00E7328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3</w:t>
            </w:r>
          </w:p>
        </w:tc>
        <w:tc>
          <w:tcPr>
            <w:tcW w:w="134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pct15" w:color="auto" w:fill="FFFFFF"/>
            <w:vAlign w:val="center"/>
          </w:tcPr>
          <w:p w14:paraId="358705B3" w14:textId="77777777" w:rsidR="00A47C27" w:rsidRDefault="00A47C27" w:rsidP="00E73283">
            <w:pPr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4</w:t>
            </w:r>
          </w:p>
        </w:tc>
      </w:tr>
      <w:tr w:rsidR="00A47C27" w14:paraId="7C2325A3" w14:textId="77777777" w:rsidTr="00E73283">
        <w:trPr>
          <w:trHeight w:val="567"/>
        </w:trPr>
        <w:tc>
          <w:tcPr>
            <w:tcW w:w="3614" w:type="dxa"/>
            <w:tcBorders>
              <w:top w:val="single" w:sz="12" w:space="0" w:color="auto"/>
            </w:tcBorders>
            <w:shd w:val="pct15" w:color="auto" w:fill="FFFFFF"/>
            <w:vAlign w:val="center"/>
          </w:tcPr>
          <w:p w14:paraId="4BDC4A71" w14:textId="77777777" w:rsidR="00A47C27" w:rsidRDefault="00A47C27" w:rsidP="00E73283">
            <w:pPr>
              <w:rPr>
                <w:b/>
              </w:rPr>
            </w:pPr>
            <w:r>
              <w:rPr>
                <w:b/>
              </w:rPr>
              <w:t>Bedriftens formelle NDT kvalifikasjoner</w:t>
            </w:r>
          </w:p>
        </w:tc>
        <w:tc>
          <w:tcPr>
            <w:tcW w:w="1418" w:type="dxa"/>
            <w:tcBorders>
              <w:top w:val="nil"/>
            </w:tcBorders>
            <w:shd w:val="pct15" w:color="auto" w:fill="FFFFFF"/>
          </w:tcPr>
          <w:p w14:paraId="5D20B394" w14:textId="77777777" w:rsidR="00A47C27" w:rsidRDefault="00A47C27"/>
        </w:tc>
        <w:tc>
          <w:tcPr>
            <w:tcW w:w="1417" w:type="dxa"/>
            <w:tcBorders>
              <w:top w:val="nil"/>
              <w:bottom w:val="nil"/>
            </w:tcBorders>
            <w:shd w:val="pct15" w:color="auto" w:fill="FFFFFF"/>
          </w:tcPr>
          <w:p w14:paraId="4A962F7F" w14:textId="77777777" w:rsidR="00A47C27" w:rsidRDefault="00A47C27"/>
        </w:tc>
        <w:tc>
          <w:tcPr>
            <w:tcW w:w="1418" w:type="dxa"/>
            <w:tcBorders>
              <w:top w:val="nil"/>
              <w:bottom w:val="nil"/>
            </w:tcBorders>
            <w:shd w:val="pct15" w:color="auto" w:fill="FFFFFF"/>
          </w:tcPr>
          <w:p w14:paraId="7EA90934" w14:textId="77777777" w:rsidR="00A47C27" w:rsidRDefault="00A47C27"/>
        </w:tc>
        <w:tc>
          <w:tcPr>
            <w:tcW w:w="1343" w:type="dxa"/>
            <w:tcBorders>
              <w:top w:val="nil"/>
              <w:bottom w:val="nil"/>
            </w:tcBorders>
            <w:shd w:val="pct15" w:color="auto" w:fill="FFFFFF"/>
          </w:tcPr>
          <w:p w14:paraId="35D30993" w14:textId="77777777" w:rsidR="00A47C27" w:rsidRDefault="00A47C27"/>
        </w:tc>
      </w:tr>
      <w:tr w:rsidR="00A47C27" w14:paraId="1CC2E27B" w14:textId="77777777" w:rsidTr="00E73283">
        <w:trPr>
          <w:trHeight w:val="567"/>
        </w:trPr>
        <w:tc>
          <w:tcPr>
            <w:tcW w:w="3614" w:type="dxa"/>
            <w:vAlign w:val="center"/>
          </w:tcPr>
          <w:p w14:paraId="6B67EB3A" w14:textId="77777777" w:rsidR="00A47C27" w:rsidRDefault="00A47C27" w:rsidP="00E73283">
            <w:r>
              <w:t xml:space="preserve">A1  Akkrediteringsbevis </w:t>
            </w:r>
            <w:r w:rsidR="00274B7C">
              <w:t>ISO/EC 17020</w:t>
            </w:r>
            <w:r>
              <w:t xml:space="preserve">, </w:t>
            </w:r>
          </w:p>
          <w:p w14:paraId="0CB80A6F" w14:textId="77777777" w:rsidR="00A47C27" w:rsidRDefault="00A47C27" w:rsidP="00E73283">
            <w:r>
              <w:t xml:space="preserve">       kolonne 1</w:t>
            </w:r>
          </w:p>
        </w:tc>
        <w:tc>
          <w:tcPr>
            <w:tcW w:w="1418" w:type="dxa"/>
            <w:tcBorders>
              <w:bottom w:val="nil"/>
            </w:tcBorders>
            <w:vAlign w:val="center"/>
          </w:tcPr>
          <w:p w14:paraId="0B74E944" w14:textId="77777777" w:rsidR="00A47C27" w:rsidRDefault="00A47C27" w:rsidP="00E73283">
            <w:r>
              <w:t>Kopi vedlegges søknad</w:t>
            </w:r>
          </w:p>
        </w:tc>
        <w:tc>
          <w:tcPr>
            <w:tcW w:w="1417" w:type="dxa"/>
            <w:shd w:val="pct15" w:color="auto" w:fill="FFFFFF"/>
            <w:vAlign w:val="center"/>
          </w:tcPr>
          <w:p w14:paraId="1F259E3C" w14:textId="77777777" w:rsidR="00A47C27" w:rsidRDefault="00A47C27" w:rsidP="00E73283"/>
        </w:tc>
        <w:tc>
          <w:tcPr>
            <w:tcW w:w="1418" w:type="dxa"/>
            <w:tcBorders>
              <w:bottom w:val="nil"/>
            </w:tcBorders>
            <w:shd w:val="pct15" w:color="auto" w:fill="FFFFFF"/>
            <w:vAlign w:val="center"/>
          </w:tcPr>
          <w:p w14:paraId="0134370C" w14:textId="77777777" w:rsidR="00A47C27" w:rsidRDefault="00A47C27" w:rsidP="00E73283"/>
        </w:tc>
        <w:tc>
          <w:tcPr>
            <w:tcW w:w="1343" w:type="dxa"/>
            <w:tcBorders>
              <w:bottom w:val="nil"/>
            </w:tcBorders>
            <w:shd w:val="pct15" w:color="auto" w:fill="FFFFFF"/>
            <w:vAlign w:val="center"/>
          </w:tcPr>
          <w:p w14:paraId="4B307344" w14:textId="77777777" w:rsidR="00A47C27" w:rsidRDefault="00A47C27" w:rsidP="00E73283"/>
        </w:tc>
      </w:tr>
      <w:tr w:rsidR="00A47C27" w14:paraId="53C10E69" w14:textId="77777777" w:rsidTr="00E73283">
        <w:trPr>
          <w:trHeight w:val="567"/>
        </w:trPr>
        <w:tc>
          <w:tcPr>
            <w:tcW w:w="3614" w:type="dxa"/>
            <w:vAlign w:val="center"/>
          </w:tcPr>
          <w:p w14:paraId="7B774167" w14:textId="77777777" w:rsidR="00A47C27" w:rsidRDefault="00274B7C" w:rsidP="00E73283">
            <w:r>
              <w:t xml:space="preserve">A2  ISO </w:t>
            </w:r>
            <w:r w:rsidR="00A47C27">
              <w:t>900</w:t>
            </w:r>
            <w:r>
              <w:t>1</w:t>
            </w:r>
            <w:r w:rsidR="00A14ABC">
              <w:t xml:space="preserve"> sertifikat, kolonn</w:t>
            </w:r>
            <w:r w:rsidR="00A47C27">
              <w:t>e 2</w:t>
            </w:r>
          </w:p>
        </w:tc>
        <w:tc>
          <w:tcPr>
            <w:tcW w:w="1418" w:type="dxa"/>
            <w:shd w:val="pct15" w:color="auto" w:fill="FFFFFF"/>
            <w:vAlign w:val="center"/>
          </w:tcPr>
          <w:p w14:paraId="2914F984" w14:textId="77777777" w:rsidR="00A47C27" w:rsidRDefault="00A47C27" w:rsidP="00E73283"/>
        </w:tc>
        <w:tc>
          <w:tcPr>
            <w:tcW w:w="1417" w:type="dxa"/>
            <w:tcBorders>
              <w:bottom w:val="nil"/>
            </w:tcBorders>
            <w:vAlign w:val="center"/>
          </w:tcPr>
          <w:p w14:paraId="24B5026A" w14:textId="77777777" w:rsidR="00A47C27" w:rsidRDefault="00A47C27" w:rsidP="00E73283">
            <w:r>
              <w:t>Kopi vedlegges søknad</w:t>
            </w:r>
          </w:p>
        </w:tc>
        <w:tc>
          <w:tcPr>
            <w:tcW w:w="1418" w:type="dxa"/>
            <w:shd w:val="pct15" w:color="auto" w:fill="FFFFFF"/>
            <w:vAlign w:val="center"/>
          </w:tcPr>
          <w:p w14:paraId="4F2A5E98" w14:textId="77777777" w:rsidR="00A47C27" w:rsidRDefault="00A47C27" w:rsidP="00E73283"/>
        </w:tc>
        <w:tc>
          <w:tcPr>
            <w:tcW w:w="1343" w:type="dxa"/>
            <w:tcBorders>
              <w:bottom w:val="nil"/>
            </w:tcBorders>
            <w:shd w:val="pct15" w:color="auto" w:fill="FFFFFF"/>
            <w:vAlign w:val="center"/>
          </w:tcPr>
          <w:p w14:paraId="277BCF01" w14:textId="77777777" w:rsidR="00A47C27" w:rsidRDefault="00A47C27" w:rsidP="00E73283"/>
        </w:tc>
      </w:tr>
      <w:tr w:rsidR="00A47C27" w14:paraId="3AC92660" w14:textId="77777777" w:rsidTr="00E73283">
        <w:trPr>
          <w:trHeight w:val="567"/>
        </w:trPr>
        <w:tc>
          <w:tcPr>
            <w:tcW w:w="3614" w:type="dxa"/>
            <w:vAlign w:val="center"/>
          </w:tcPr>
          <w:p w14:paraId="3052C310" w14:textId="77777777" w:rsidR="00A47C27" w:rsidRDefault="00A47C27" w:rsidP="00E73283">
            <w:r>
              <w:t>A3.  Tidligere NTO registrering, kolonne 3</w:t>
            </w:r>
          </w:p>
        </w:tc>
        <w:tc>
          <w:tcPr>
            <w:tcW w:w="1418" w:type="dxa"/>
            <w:shd w:val="pct15" w:color="auto" w:fill="FFFFFF"/>
            <w:vAlign w:val="center"/>
          </w:tcPr>
          <w:p w14:paraId="72120C62" w14:textId="77777777" w:rsidR="00A47C27" w:rsidRDefault="00A47C27" w:rsidP="00E73283"/>
        </w:tc>
        <w:tc>
          <w:tcPr>
            <w:tcW w:w="1417" w:type="dxa"/>
            <w:shd w:val="pct15" w:color="auto" w:fill="FFFFFF"/>
            <w:vAlign w:val="center"/>
          </w:tcPr>
          <w:p w14:paraId="3972080F" w14:textId="77777777" w:rsidR="00A47C27" w:rsidRDefault="00A47C27" w:rsidP="00E73283"/>
        </w:tc>
        <w:tc>
          <w:tcPr>
            <w:tcW w:w="1418" w:type="dxa"/>
            <w:tcBorders>
              <w:bottom w:val="nil"/>
            </w:tcBorders>
            <w:vAlign w:val="center"/>
          </w:tcPr>
          <w:p w14:paraId="66ABF60C" w14:textId="77777777" w:rsidR="00A47C27" w:rsidRDefault="00A47C27" w:rsidP="00E73283">
            <w:r>
              <w:t>Kopi vedlegges søknad</w:t>
            </w:r>
          </w:p>
        </w:tc>
        <w:tc>
          <w:tcPr>
            <w:tcW w:w="1343" w:type="dxa"/>
            <w:tcBorders>
              <w:bottom w:val="single" w:sz="4" w:space="0" w:color="auto"/>
            </w:tcBorders>
            <w:shd w:val="pct15" w:color="auto" w:fill="FFFFFF"/>
            <w:vAlign w:val="center"/>
          </w:tcPr>
          <w:p w14:paraId="6E0B18F3" w14:textId="77777777" w:rsidR="00A47C27" w:rsidRDefault="00A47C27" w:rsidP="00E73283"/>
        </w:tc>
      </w:tr>
      <w:tr w:rsidR="00A47C27" w14:paraId="2748D316" w14:textId="77777777" w:rsidTr="00E73283">
        <w:trPr>
          <w:trHeight w:val="567"/>
        </w:trPr>
        <w:tc>
          <w:tcPr>
            <w:tcW w:w="3614" w:type="dxa"/>
            <w:tcBorders>
              <w:bottom w:val="nil"/>
            </w:tcBorders>
            <w:vAlign w:val="center"/>
          </w:tcPr>
          <w:p w14:paraId="51D213B4" w14:textId="77777777" w:rsidR="00A47C27" w:rsidRDefault="00A47C27" w:rsidP="00E73283">
            <w:r>
              <w:t xml:space="preserve">A4  Ingen formelle NDT kvalifikasjoner, </w:t>
            </w:r>
          </w:p>
          <w:p w14:paraId="034AD0A3" w14:textId="77777777" w:rsidR="00A47C27" w:rsidRDefault="00A47C27" w:rsidP="00E73283">
            <w:r>
              <w:t xml:space="preserve">       kolonne 4</w:t>
            </w:r>
          </w:p>
        </w:tc>
        <w:tc>
          <w:tcPr>
            <w:tcW w:w="1418" w:type="dxa"/>
            <w:tcBorders>
              <w:bottom w:val="nil"/>
            </w:tcBorders>
            <w:shd w:val="pct15" w:color="auto" w:fill="FFFFFF"/>
          </w:tcPr>
          <w:p w14:paraId="6832B46F" w14:textId="77777777" w:rsidR="00A47C27" w:rsidRDefault="00A47C27"/>
        </w:tc>
        <w:tc>
          <w:tcPr>
            <w:tcW w:w="1417" w:type="dxa"/>
            <w:tcBorders>
              <w:bottom w:val="nil"/>
            </w:tcBorders>
            <w:shd w:val="pct15" w:color="auto" w:fill="FFFFFF"/>
          </w:tcPr>
          <w:p w14:paraId="7C410181" w14:textId="77777777" w:rsidR="00A47C27" w:rsidRDefault="00A47C27"/>
        </w:tc>
        <w:tc>
          <w:tcPr>
            <w:tcW w:w="1418" w:type="dxa"/>
            <w:tcBorders>
              <w:bottom w:val="nil"/>
            </w:tcBorders>
            <w:shd w:val="pct15" w:color="auto" w:fill="FFFFFF"/>
          </w:tcPr>
          <w:p w14:paraId="64E3BA61" w14:textId="77777777" w:rsidR="00A47C27" w:rsidRDefault="00A47C27"/>
        </w:tc>
        <w:tc>
          <w:tcPr>
            <w:tcW w:w="1343" w:type="dxa"/>
            <w:tcBorders>
              <w:top w:val="nil"/>
              <w:bottom w:val="nil"/>
            </w:tcBorders>
            <w:shd w:val="pct15" w:color="auto" w:fill="FFFFFF"/>
          </w:tcPr>
          <w:p w14:paraId="0F72197F" w14:textId="77777777" w:rsidR="00A47C27" w:rsidRDefault="00A47C27"/>
        </w:tc>
      </w:tr>
      <w:tr w:rsidR="00A47C27" w14:paraId="06ACBCC1" w14:textId="77777777" w:rsidTr="00E73283">
        <w:trPr>
          <w:trHeight w:val="567"/>
        </w:trPr>
        <w:tc>
          <w:tcPr>
            <w:tcW w:w="3614" w:type="dxa"/>
            <w:tcBorders>
              <w:bottom w:val="single" w:sz="4" w:space="0" w:color="auto"/>
            </w:tcBorders>
            <w:shd w:val="pct15" w:color="auto" w:fill="FFFFFF"/>
            <w:vAlign w:val="center"/>
          </w:tcPr>
          <w:p w14:paraId="2FD6C471" w14:textId="77777777" w:rsidR="00A47C27" w:rsidRDefault="00A47C27" w:rsidP="00E73283">
            <w:pPr>
              <w:pStyle w:val="Overskrift2"/>
            </w:pPr>
            <w:r>
              <w:t>Dokumentasjon fra kunden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pct15" w:color="auto" w:fill="FFFFFF"/>
          </w:tcPr>
          <w:p w14:paraId="5D3AE789" w14:textId="77777777" w:rsidR="00A47C27" w:rsidRDefault="00A47C27"/>
        </w:tc>
        <w:tc>
          <w:tcPr>
            <w:tcW w:w="1417" w:type="dxa"/>
            <w:tcBorders>
              <w:bottom w:val="single" w:sz="4" w:space="0" w:color="auto"/>
            </w:tcBorders>
            <w:shd w:val="pct15" w:color="auto" w:fill="FFFFFF"/>
          </w:tcPr>
          <w:p w14:paraId="37D14D5C" w14:textId="77777777" w:rsidR="00A47C27" w:rsidRDefault="00A47C27"/>
        </w:tc>
        <w:tc>
          <w:tcPr>
            <w:tcW w:w="1418" w:type="dxa"/>
            <w:tcBorders>
              <w:bottom w:val="nil"/>
            </w:tcBorders>
            <w:shd w:val="pct15" w:color="auto" w:fill="FFFFFF"/>
          </w:tcPr>
          <w:p w14:paraId="73918D0C" w14:textId="77777777" w:rsidR="00A47C27" w:rsidRDefault="00A47C27"/>
        </w:tc>
        <w:tc>
          <w:tcPr>
            <w:tcW w:w="1343" w:type="dxa"/>
            <w:tcBorders>
              <w:bottom w:val="single" w:sz="4" w:space="0" w:color="auto"/>
            </w:tcBorders>
            <w:shd w:val="pct15" w:color="auto" w:fill="FFFFFF"/>
          </w:tcPr>
          <w:p w14:paraId="31DD0244" w14:textId="77777777" w:rsidR="00A47C27" w:rsidRDefault="00A47C27"/>
        </w:tc>
      </w:tr>
      <w:tr w:rsidR="00A47C27" w14:paraId="122C19C2" w14:textId="77777777" w:rsidTr="00E73283">
        <w:trPr>
          <w:trHeight w:val="567"/>
        </w:trPr>
        <w:tc>
          <w:tcPr>
            <w:tcW w:w="3614" w:type="dxa"/>
            <w:tcBorders>
              <w:top w:val="nil"/>
            </w:tcBorders>
            <w:vAlign w:val="center"/>
          </w:tcPr>
          <w:p w14:paraId="2BD1E79F" w14:textId="77777777" w:rsidR="00A47C27" w:rsidRDefault="00A47C27" w:rsidP="00E73283">
            <w:r>
              <w:t>B1  NTO søknadsskjema</w:t>
            </w:r>
          </w:p>
        </w:tc>
        <w:tc>
          <w:tcPr>
            <w:tcW w:w="1418" w:type="dxa"/>
            <w:tcBorders>
              <w:top w:val="nil"/>
            </w:tcBorders>
          </w:tcPr>
          <w:p w14:paraId="2EAF7862" w14:textId="77777777" w:rsidR="00A47C27" w:rsidRDefault="00A47C27"/>
        </w:tc>
        <w:tc>
          <w:tcPr>
            <w:tcW w:w="1417" w:type="dxa"/>
            <w:tcBorders>
              <w:top w:val="nil"/>
            </w:tcBorders>
          </w:tcPr>
          <w:p w14:paraId="1CAA153B" w14:textId="77777777" w:rsidR="00A47C27" w:rsidRDefault="00A47C27"/>
        </w:tc>
        <w:tc>
          <w:tcPr>
            <w:tcW w:w="1418" w:type="dxa"/>
            <w:tcBorders>
              <w:top w:val="single" w:sz="4" w:space="0" w:color="auto"/>
            </w:tcBorders>
          </w:tcPr>
          <w:p w14:paraId="43FD32CE" w14:textId="77777777" w:rsidR="00A47C27" w:rsidRDefault="00A47C27"/>
        </w:tc>
        <w:tc>
          <w:tcPr>
            <w:tcW w:w="1343" w:type="dxa"/>
            <w:tcBorders>
              <w:top w:val="nil"/>
            </w:tcBorders>
          </w:tcPr>
          <w:p w14:paraId="6392CF6B" w14:textId="77777777" w:rsidR="00A47C27" w:rsidRDefault="00A47C27"/>
        </w:tc>
      </w:tr>
      <w:tr w:rsidR="00A47C27" w14:paraId="09B38F5D" w14:textId="77777777" w:rsidTr="00E73283">
        <w:trPr>
          <w:trHeight w:val="567"/>
        </w:trPr>
        <w:tc>
          <w:tcPr>
            <w:tcW w:w="3614" w:type="dxa"/>
            <w:vAlign w:val="center"/>
          </w:tcPr>
          <w:p w14:paraId="40E4F1CE" w14:textId="77777777" w:rsidR="00A47C27" w:rsidRDefault="00A47C27" w:rsidP="00E73283">
            <w:r>
              <w:t>B</w:t>
            </w:r>
            <w:r w:rsidR="00274B7C">
              <w:t>2</w:t>
            </w:r>
            <w:r>
              <w:t xml:space="preserve">  Liste over sertifisert personell, N1, 2, 3</w:t>
            </w:r>
          </w:p>
        </w:tc>
        <w:tc>
          <w:tcPr>
            <w:tcW w:w="1418" w:type="dxa"/>
          </w:tcPr>
          <w:p w14:paraId="2A1D4CDF" w14:textId="77777777" w:rsidR="00A47C27" w:rsidRDefault="00A47C27"/>
        </w:tc>
        <w:tc>
          <w:tcPr>
            <w:tcW w:w="1417" w:type="dxa"/>
          </w:tcPr>
          <w:p w14:paraId="411AC31B" w14:textId="77777777" w:rsidR="00A47C27" w:rsidRDefault="00A47C27"/>
        </w:tc>
        <w:tc>
          <w:tcPr>
            <w:tcW w:w="1418" w:type="dxa"/>
            <w:tcBorders>
              <w:bottom w:val="nil"/>
            </w:tcBorders>
          </w:tcPr>
          <w:p w14:paraId="3ABBB036" w14:textId="77777777" w:rsidR="00A47C27" w:rsidRDefault="00A47C27"/>
        </w:tc>
        <w:tc>
          <w:tcPr>
            <w:tcW w:w="1343" w:type="dxa"/>
          </w:tcPr>
          <w:p w14:paraId="4D63D372" w14:textId="77777777" w:rsidR="00A47C27" w:rsidRDefault="00A47C27"/>
        </w:tc>
      </w:tr>
      <w:tr w:rsidR="00A47C27" w14:paraId="20E76AD1" w14:textId="77777777" w:rsidTr="00E73283">
        <w:trPr>
          <w:trHeight w:val="567"/>
        </w:trPr>
        <w:tc>
          <w:tcPr>
            <w:tcW w:w="3614" w:type="dxa"/>
            <w:vAlign w:val="center"/>
          </w:tcPr>
          <w:p w14:paraId="488F992F" w14:textId="77777777" w:rsidR="00A47C27" w:rsidRDefault="00A47C27" w:rsidP="00E73283">
            <w:r>
              <w:t>B</w:t>
            </w:r>
            <w:r w:rsidR="00274B7C">
              <w:t>3</w:t>
            </w:r>
            <w:r>
              <w:t xml:space="preserve">  Kontrakt for hovedansvarlig N3</w:t>
            </w:r>
          </w:p>
          <w:p w14:paraId="47F474F8" w14:textId="77777777" w:rsidR="00A47C27" w:rsidRDefault="00A47C27" w:rsidP="00E73283">
            <w:r>
              <w:t xml:space="preserve">       ved innleie</w:t>
            </w:r>
          </w:p>
        </w:tc>
        <w:tc>
          <w:tcPr>
            <w:tcW w:w="1418" w:type="dxa"/>
          </w:tcPr>
          <w:p w14:paraId="08382038" w14:textId="77777777" w:rsidR="00A47C27" w:rsidRDefault="00A47C27"/>
        </w:tc>
        <w:tc>
          <w:tcPr>
            <w:tcW w:w="1417" w:type="dxa"/>
          </w:tcPr>
          <w:p w14:paraId="6C38BAD0" w14:textId="77777777" w:rsidR="00A47C27" w:rsidRDefault="00A47C27"/>
        </w:tc>
        <w:tc>
          <w:tcPr>
            <w:tcW w:w="1418" w:type="dxa"/>
          </w:tcPr>
          <w:p w14:paraId="5763BFC9" w14:textId="77777777" w:rsidR="00A47C27" w:rsidRDefault="00A47C27"/>
        </w:tc>
        <w:tc>
          <w:tcPr>
            <w:tcW w:w="1343" w:type="dxa"/>
          </w:tcPr>
          <w:p w14:paraId="28C17663" w14:textId="77777777" w:rsidR="00A47C27" w:rsidRDefault="00A47C27"/>
        </w:tc>
      </w:tr>
      <w:tr w:rsidR="00A47C27" w14:paraId="7918F9C0" w14:textId="77777777" w:rsidTr="00E73283">
        <w:trPr>
          <w:trHeight w:val="567"/>
        </w:trPr>
        <w:tc>
          <w:tcPr>
            <w:tcW w:w="3614" w:type="dxa"/>
            <w:vAlign w:val="center"/>
          </w:tcPr>
          <w:p w14:paraId="68F985E7" w14:textId="77777777" w:rsidR="00A47C27" w:rsidRDefault="00274B7C" w:rsidP="00E73283">
            <w:r>
              <w:t>B4</w:t>
            </w:r>
            <w:r w:rsidR="00A47C27">
              <w:t xml:space="preserve">  Kontrakt for assisterende N3</w:t>
            </w:r>
          </w:p>
          <w:p w14:paraId="4792CEAD" w14:textId="77777777" w:rsidR="00A47C27" w:rsidRDefault="00A47C27" w:rsidP="00E73283">
            <w:r>
              <w:t xml:space="preserve">       ved innleie</w:t>
            </w:r>
          </w:p>
        </w:tc>
        <w:tc>
          <w:tcPr>
            <w:tcW w:w="1418" w:type="dxa"/>
            <w:tcBorders>
              <w:bottom w:val="nil"/>
            </w:tcBorders>
          </w:tcPr>
          <w:p w14:paraId="660FA1EE" w14:textId="77777777" w:rsidR="00A47C27" w:rsidRDefault="00A47C27"/>
        </w:tc>
        <w:tc>
          <w:tcPr>
            <w:tcW w:w="1417" w:type="dxa"/>
            <w:tcBorders>
              <w:bottom w:val="nil"/>
            </w:tcBorders>
          </w:tcPr>
          <w:p w14:paraId="00C41490" w14:textId="77777777" w:rsidR="00A47C27" w:rsidRDefault="00A47C27"/>
        </w:tc>
        <w:tc>
          <w:tcPr>
            <w:tcW w:w="1418" w:type="dxa"/>
            <w:tcBorders>
              <w:bottom w:val="nil"/>
            </w:tcBorders>
          </w:tcPr>
          <w:p w14:paraId="7D557768" w14:textId="77777777" w:rsidR="00A47C27" w:rsidRDefault="00A47C27"/>
        </w:tc>
        <w:tc>
          <w:tcPr>
            <w:tcW w:w="1343" w:type="dxa"/>
          </w:tcPr>
          <w:p w14:paraId="52D2B93B" w14:textId="77777777" w:rsidR="00A47C27" w:rsidRDefault="00A47C27"/>
        </w:tc>
      </w:tr>
      <w:tr w:rsidR="00A47C27" w14:paraId="25CB8D3E" w14:textId="77777777" w:rsidTr="00E73283">
        <w:trPr>
          <w:trHeight w:val="567"/>
        </w:trPr>
        <w:tc>
          <w:tcPr>
            <w:tcW w:w="3614" w:type="dxa"/>
            <w:vAlign w:val="center"/>
          </w:tcPr>
          <w:p w14:paraId="4E323B7A" w14:textId="77777777" w:rsidR="00A47C27" w:rsidRDefault="00274B7C" w:rsidP="00E73283">
            <w:r>
              <w:t>B5</w:t>
            </w:r>
            <w:r w:rsidR="00A47C27">
              <w:t xml:space="preserve">  N3-stillingsbeskrivelse</w:t>
            </w:r>
          </w:p>
        </w:tc>
        <w:tc>
          <w:tcPr>
            <w:tcW w:w="1418" w:type="dxa"/>
            <w:shd w:val="pct15" w:color="auto" w:fill="FFFFFF"/>
          </w:tcPr>
          <w:p w14:paraId="78209367" w14:textId="77777777" w:rsidR="00A47C27" w:rsidRDefault="00A47C27"/>
        </w:tc>
        <w:tc>
          <w:tcPr>
            <w:tcW w:w="1417" w:type="dxa"/>
            <w:shd w:val="pct15" w:color="auto" w:fill="FFFFFF"/>
          </w:tcPr>
          <w:p w14:paraId="14C3DFB1" w14:textId="77777777" w:rsidR="00A47C27" w:rsidRDefault="00A47C27"/>
        </w:tc>
        <w:tc>
          <w:tcPr>
            <w:tcW w:w="1418" w:type="dxa"/>
            <w:shd w:val="pct15" w:color="auto" w:fill="FFFFFF"/>
          </w:tcPr>
          <w:p w14:paraId="396933C9" w14:textId="77777777" w:rsidR="00A47C27" w:rsidRDefault="00A47C27"/>
        </w:tc>
        <w:tc>
          <w:tcPr>
            <w:tcW w:w="1343" w:type="dxa"/>
          </w:tcPr>
          <w:p w14:paraId="13F47F7D" w14:textId="77777777" w:rsidR="00A47C27" w:rsidRDefault="00A47C27"/>
        </w:tc>
      </w:tr>
      <w:tr w:rsidR="00A47C27" w14:paraId="23252DD7" w14:textId="77777777" w:rsidTr="00E73283">
        <w:trPr>
          <w:trHeight w:val="567"/>
        </w:trPr>
        <w:tc>
          <w:tcPr>
            <w:tcW w:w="3614" w:type="dxa"/>
            <w:vAlign w:val="center"/>
          </w:tcPr>
          <w:p w14:paraId="0CF64B29" w14:textId="77777777" w:rsidR="00A47C27" w:rsidRDefault="00274B7C" w:rsidP="00E73283">
            <w:r>
              <w:t>B6</w:t>
            </w:r>
            <w:r w:rsidR="00A47C27">
              <w:t xml:space="preserve">  Bedriftens organisasjonskart</w:t>
            </w:r>
          </w:p>
        </w:tc>
        <w:tc>
          <w:tcPr>
            <w:tcW w:w="1418" w:type="dxa"/>
            <w:tcBorders>
              <w:bottom w:val="nil"/>
            </w:tcBorders>
          </w:tcPr>
          <w:p w14:paraId="5FAE09E2" w14:textId="77777777" w:rsidR="00A47C27" w:rsidRDefault="00A47C27"/>
        </w:tc>
        <w:tc>
          <w:tcPr>
            <w:tcW w:w="1417" w:type="dxa"/>
            <w:tcBorders>
              <w:bottom w:val="nil"/>
            </w:tcBorders>
          </w:tcPr>
          <w:p w14:paraId="32BE0077" w14:textId="77777777" w:rsidR="00A47C27" w:rsidRDefault="00A47C27"/>
        </w:tc>
        <w:tc>
          <w:tcPr>
            <w:tcW w:w="1418" w:type="dxa"/>
            <w:tcBorders>
              <w:bottom w:val="nil"/>
            </w:tcBorders>
          </w:tcPr>
          <w:p w14:paraId="3E249525" w14:textId="77777777" w:rsidR="00A47C27" w:rsidRDefault="00A47C27"/>
        </w:tc>
        <w:tc>
          <w:tcPr>
            <w:tcW w:w="1343" w:type="dxa"/>
          </w:tcPr>
          <w:p w14:paraId="1C7A83F6" w14:textId="77777777" w:rsidR="00A47C27" w:rsidRDefault="00A47C27"/>
        </w:tc>
      </w:tr>
      <w:tr w:rsidR="00A47C27" w14:paraId="5BFE7AEC" w14:textId="77777777" w:rsidTr="00E73283">
        <w:trPr>
          <w:trHeight w:val="567"/>
        </w:trPr>
        <w:tc>
          <w:tcPr>
            <w:tcW w:w="3614" w:type="dxa"/>
            <w:vAlign w:val="center"/>
          </w:tcPr>
          <w:p w14:paraId="645C50CB" w14:textId="77777777" w:rsidR="00A47C27" w:rsidRDefault="00274B7C" w:rsidP="00E73283">
            <w:r>
              <w:t>B7</w:t>
            </w:r>
            <w:r w:rsidR="00A47C27">
              <w:t xml:space="preserve">  Bekreftelse for eksistens av et </w:t>
            </w:r>
          </w:p>
          <w:p w14:paraId="449464B8" w14:textId="77777777" w:rsidR="00A47C27" w:rsidRDefault="00A47C27" w:rsidP="00E73283">
            <w:r>
              <w:t xml:space="preserve">       oppegående KS. </w:t>
            </w:r>
          </w:p>
          <w:p w14:paraId="0BE8D30B" w14:textId="77777777" w:rsidR="00A47C27" w:rsidRDefault="00A47C27" w:rsidP="00E73283">
            <w:r>
              <w:t xml:space="preserve">       -bedriftens kvalitetspolicy.    </w:t>
            </w:r>
          </w:p>
          <w:p w14:paraId="7DF50B8F" w14:textId="77777777" w:rsidR="00A47C27" w:rsidRDefault="00A47C27" w:rsidP="00E73283">
            <w:r>
              <w:t xml:space="preserve">       -innholdsfortegnelse av KS-bok </w:t>
            </w:r>
          </w:p>
          <w:p w14:paraId="3CC9607D" w14:textId="77777777" w:rsidR="00A47C27" w:rsidRDefault="00A47C27" w:rsidP="00E73283">
            <w:r>
              <w:t xml:space="preserve">       -HMS</w:t>
            </w:r>
          </w:p>
        </w:tc>
        <w:tc>
          <w:tcPr>
            <w:tcW w:w="1418" w:type="dxa"/>
            <w:tcBorders>
              <w:bottom w:val="nil"/>
            </w:tcBorders>
            <w:shd w:val="pct15" w:color="auto" w:fill="FFFFFF"/>
          </w:tcPr>
          <w:p w14:paraId="148778B3" w14:textId="77777777" w:rsidR="00A47C27" w:rsidRDefault="00A47C27"/>
        </w:tc>
        <w:tc>
          <w:tcPr>
            <w:tcW w:w="1417" w:type="dxa"/>
            <w:tcBorders>
              <w:bottom w:val="nil"/>
            </w:tcBorders>
            <w:shd w:val="pct15" w:color="auto" w:fill="FFFFFF"/>
          </w:tcPr>
          <w:p w14:paraId="2C2E23F9" w14:textId="77777777" w:rsidR="00A47C27" w:rsidRDefault="00A47C27"/>
        </w:tc>
        <w:tc>
          <w:tcPr>
            <w:tcW w:w="1418" w:type="dxa"/>
            <w:tcBorders>
              <w:bottom w:val="nil"/>
            </w:tcBorders>
            <w:shd w:val="pct15" w:color="auto" w:fill="FFFFFF"/>
          </w:tcPr>
          <w:p w14:paraId="0126E319" w14:textId="77777777" w:rsidR="00A47C27" w:rsidRDefault="00A47C27"/>
        </w:tc>
        <w:tc>
          <w:tcPr>
            <w:tcW w:w="1343" w:type="dxa"/>
          </w:tcPr>
          <w:p w14:paraId="4BE2EF2D" w14:textId="77777777" w:rsidR="00A47C27" w:rsidRDefault="00A47C27"/>
        </w:tc>
      </w:tr>
      <w:tr w:rsidR="00A47C27" w14:paraId="0AD61D22" w14:textId="77777777" w:rsidTr="00E73283">
        <w:trPr>
          <w:trHeight w:val="567"/>
        </w:trPr>
        <w:tc>
          <w:tcPr>
            <w:tcW w:w="3614" w:type="dxa"/>
            <w:vAlign w:val="center"/>
          </w:tcPr>
          <w:p w14:paraId="4CBE926A" w14:textId="77777777" w:rsidR="00A47C27" w:rsidRPr="00E73283" w:rsidRDefault="00274B7C" w:rsidP="00E73283">
            <w:r>
              <w:t>B8</w:t>
            </w:r>
            <w:r w:rsidR="00A47C27">
              <w:t xml:space="preserve"> Prosedyrer for metodeutførelser   </w:t>
            </w:r>
          </w:p>
        </w:tc>
        <w:tc>
          <w:tcPr>
            <w:tcW w:w="1418" w:type="dxa"/>
            <w:tcBorders>
              <w:bottom w:val="nil"/>
            </w:tcBorders>
            <w:shd w:val="pct15" w:color="auto" w:fill="FFFFFF"/>
          </w:tcPr>
          <w:p w14:paraId="4603CED0" w14:textId="77777777" w:rsidR="00A47C27" w:rsidRDefault="00A47C27"/>
        </w:tc>
        <w:tc>
          <w:tcPr>
            <w:tcW w:w="1417" w:type="dxa"/>
            <w:tcBorders>
              <w:bottom w:val="nil"/>
            </w:tcBorders>
            <w:shd w:val="pct15" w:color="auto" w:fill="FFFFFF"/>
          </w:tcPr>
          <w:p w14:paraId="1B21E765" w14:textId="77777777" w:rsidR="00A47C27" w:rsidRDefault="00A47C27"/>
        </w:tc>
        <w:tc>
          <w:tcPr>
            <w:tcW w:w="1418" w:type="dxa"/>
            <w:tcBorders>
              <w:bottom w:val="nil"/>
            </w:tcBorders>
            <w:shd w:val="pct15" w:color="auto" w:fill="FFFFFF"/>
          </w:tcPr>
          <w:p w14:paraId="7EB6BB65" w14:textId="77777777" w:rsidR="00A47C27" w:rsidRDefault="00A47C27"/>
        </w:tc>
        <w:tc>
          <w:tcPr>
            <w:tcW w:w="1343" w:type="dxa"/>
          </w:tcPr>
          <w:p w14:paraId="43400A40" w14:textId="77777777" w:rsidR="00A47C27" w:rsidRDefault="00A47C27"/>
        </w:tc>
      </w:tr>
      <w:tr w:rsidR="00A47C27" w14:paraId="52185AFD" w14:textId="77777777" w:rsidTr="00E73283">
        <w:trPr>
          <w:trHeight w:val="567"/>
        </w:trPr>
        <w:tc>
          <w:tcPr>
            <w:tcW w:w="3614" w:type="dxa"/>
            <w:vAlign w:val="center"/>
          </w:tcPr>
          <w:p w14:paraId="532859B2" w14:textId="77777777" w:rsidR="00A47C27" w:rsidRDefault="00A47C27" w:rsidP="00E73283">
            <w:r>
              <w:t>B</w:t>
            </w:r>
            <w:r w:rsidR="00274B7C">
              <w:t>9</w:t>
            </w:r>
            <w:r>
              <w:t xml:space="preserve"> Prosedyrer for kvalibrering og</w:t>
            </w:r>
          </w:p>
          <w:p w14:paraId="4E05F248" w14:textId="77777777" w:rsidR="00A47C27" w:rsidRDefault="00A47C27" w:rsidP="00E73283">
            <w:r>
              <w:t xml:space="preserve">        vedlikehold av NDT utstyr</w:t>
            </w:r>
          </w:p>
        </w:tc>
        <w:tc>
          <w:tcPr>
            <w:tcW w:w="1418" w:type="dxa"/>
            <w:tcBorders>
              <w:bottom w:val="nil"/>
            </w:tcBorders>
            <w:shd w:val="pct15" w:color="auto" w:fill="FFFFFF"/>
          </w:tcPr>
          <w:p w14:paraId="552C8E38" w14:textId="77777777" w:rsidR="00A47C27" w:rsidRDefault="00A47C27"/>
        </w:tc>
        <w:tc>
          <w:tcPr>
            <w:tcW w:w="1417" w:type="dxa"/>
            <w:tcBorders>
              <w:bottom w:val="nil"/>
            </w:tcBorders>
            <w:shd w:val="pct15" w:color="auto" w:fill="FFFFFF"/>
          </w:tcPr>
          <w:p w14:paraId="2958E0EC" w14:textId="77777777" w:rsidR="00A47C27" w:rsidRDefault="00A47C27"/>
        </w:tc>
        <w:tc>
          <w:tcPr>
            <w:tcW w:w="1418" w:type="dxa"/>
            <w:shd w:val="pct15" w:color="auto" w:fill="FFFFFF"/>
          </w:tcPr>
          <w:p w14:paraId="51B98AC3" w14:textId="77777777" w:rsidR="00A47C27" w:rsidRDefault="00A47C27"/>
        </w:tc>
        <w:tc>
          <w:tcPr>
            <w:tcW w:w="1343" w:type="dxa"/>
            <w:tcBorders>
              <w:bottom w:val="nil"/>
            </w:tcBorders>
          </w:tcPr>
          <w:p w14:paraId="560D2A30" w14:textId="77777777" w:rsidR="00A47C27" w:rsidRDefault="00A47C27"/>
        </w:tc>
      </w:tr>
      <w:tr w:rsidR="00A47C27" w14:paraId="24B4A072" w14:textId="77777777" w:rsidTr="00E73283">
        <w:trPr>
          <w:trHeight w:val="567"/>
        </w:trPr>
        <w:tc>
          <w:tcPr>
            <w:tcW w:w="3614" w:type="dxa"/>
            <w:tcBorders>
              <w:bottom w:val="single" w:sz="4" w:space="0" w:color="auto"/>
            </w:tcBorders>
            <w:vAlign w:val="center"/>
          </w:tcPr>
          <w:p w14:paraId="0B6776CD" w14:textId="77777777" w:rsidR="00A47C27" w:rsidRDefault="00A47C27" w:rsidP="00E73283">
            <w:r>
              <w:t>B1</w:t>
            </w:r>
            <w:r w:rsidR="00274B7C">
              <w:t>0</w:t>
            </w:r>
            <w:r>
              <w:t xml:space="preserve"> Kopi av siste års NTO rapport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shd w:val="pct15" w:color="auto" w:fill="FFFFFF"/>
          </w:tcPr>
          <w:p w14:paraId="1B45569D" w14:textId="77777777" w:rsidR="00A47C27" w:rsidRDefault="00A47C27"/>
        </w:tc>
        <w:tc>
          <w:tcPr>
            <w:tcW w:w="1417" w:type="dxa"/>
            <w:tcBorders>
              <w:bottom w:val="single" w:sz="4" w:space="0" w:color="auto"/>
            </w:tcBorders>
            <w:shd w:val="pct15" w:color="auto" w:fill="FFFFFF"/>
          </w:tcPr>
          <w:p w14:paraId="4E188B18" w14:textId="77777777" w:rsidR="00A47C27" w:rsidRDefault="00A47C27"/>
        </w:tc>
        <w:tc>
          <w:tcPr>
            <w:tcW w:w="1418" w:type="dxa"/>
            <w:tcBorders>
              <w:bottom w:val="single" w:sz="4" w:space="0" w:color="auto"/>
            </w:tcBorders>
          </w:tcPr>
          <w:p w14:paraId="1E9CEB31" w14:textId="77777777" w:rsidR="00A47C27" w:rsidRDefault="00A47C27"/>
        </w:tc>
        <w:tc>
          <w:tcPr>
            <w:tcW w:w="1343" w:type="dxa"/>
            <w:tcBorders>
              <w:bottom w:val="single" w:sz="4" w:space="0" w:color="auto"/>
            </w:tcBorders>
            <w:shd w:val="pct15" w:color="auto" w:fill="FFFFFF"/>
          </w:tcPr>
          <w:p w14:paraId="04F7779E" w14:textId="77777777" w:rsidR="00A47C27" w:rsidRDefault="00A47C27"/>
        </w:tc>
      </w:tr>
    </w:tbl>
    <w:p w14:paraId="407C0A29" w14:textId="77777777" w:rsidR="00A47C27" w:rsidRDefault="00A47C27">
      <w:pPr>
        <w:rPr>
          <w:sz w:val="24"/>
        </w:rPr>
      </w:pPr>
    </w:p>
    <w:sectPr w:rsidR="00A47C27">
      <w:footerReference w:type="default" r:id="rId10"/>
      <w:pgSz w:w="11906" w:h="16838"/>
      <w:pgMar w:top="680" w:right="1418" w:bottom="567" w:left="1418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7CD2F9F7" w14:textId="77777777" w:rsidR="004F6966" w:rsidRDefault="004F6966" w:rsidP="00801AE4">
      <w:r>
        <w:separator/>
      </w:r>
    </w:p>
  </w:endnote>
  <w:endnote w:type="continuationSeparator" w:id="0">
    <w:p w14:paraId="70377DCD" w14:textId="77777777" w:rsidR="004F6966" w:rsidRDefault="004F6966" w:rsidP="00801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A8F1808" w14:textId="77777777" w:rsidR="00801AE4" w:rsidRDefault="00801AE4">
    <w:pPr>
      <w:pStyle w:val="Bunntekst"/>
    </w:pPr>
    <w:r>
      <w:t>G</w:t>
    </w:r>
    <w:r w:rsidR="00274B7C">
      <w:t>-08, Rev.02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3120B40" w14:textId="77777777" w:rsidR="004F6966" w:rsidRDefault="004F6966" w:rsidP="00801AE4">
      <w:r>
        <w:separator/>
      </w:r>
    </w:p>
  </w:footnote>
  <w:footnote w:type="continuationSeparator" w:id="0">
    <w:p w14:paraId="79607BD7" w14:textId="77777777" w:rsidR="004F6966" w:rsidRDefault="004F6966" w:rsidP="00801AE4">
      <w:r>
        <w:continuationSeparator/>
      </w:r>
    </w:p>
  </w:footnote>
</w:footnote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trackedChanges" w:formatting="1" w:enforcement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973"/>
    <w:rsid w:val="00083D76"/>
    <w:rsid w:val="001D07C4"/>
    <w:rsid w:val="002142E3"/>
    <w:rsid w:val="00274B7C"/>
    <w:rsid w:val="002A7628"/>
    <w:rsid w:val="002C5389"/>
    <w:rsid w:val="004205CE"/>
    <w:rsid w:val="00456973"/>
    <w:rsid w:val="004F6966"/>
    <w:rsid w:val="00562642"/>
    <w:rsid w:val="007479DD"/>
    <w:rsid w:val="008017D2"/>
    <w:rsid w:val="00801AE4"/>
    <w:rsid w:val="00A14ABC"/>
    <w:rsid w:val="00A47C27"/>
    <w:rsid w:val="00C8041B"/>
    <w:rsid w:val="00E73283"/>
    <w:rsid w:val="00FC0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1B08E6"/>
  <w15:chartTrackingRefBased/>
  <w15:docId w15:val="{74AB823D-CD53-CB48-BA90-51EACFC1C8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nb-NO" w:eastAsia="nb-N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qFormat/>
    <w:pPr>
      <w:keepNext/>
      <w:outlineLvl w:val="0"/>
    </w:pPr>
    <w:rPr>
      <w:sz w:val="24"/>
    </w:rPr>
  </w:style>
  <w:style w:type="paragraph" w:styleId="Overskrift2">
    <w:name w:val="heading 2"/>
    <w:basedOn w:val="Normal"/>
    <w:next w:val="Normal"/>
    <w:qFormat/>
    <w:pPr>
      <w:keepNext/>
      <w:outlineLvl w:val="1"/>
    </w:pPr>
    <w:rPr>
      <w:b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Topptekst">
    <w:name w:val="header"/>
    <w:basedOn w:val="Normal"/>
    <w:link w:val="TopptekstTegn"/>
    <w:rsid w:val="00801AE4"/>
    <w:pPr>
      <w:tabs>
        <w:tab w:val="center" w:pos="4536"/>
        <w:tab w:val="right" w:pos="9072"/>
      </w:tabs>
    </w:pPr>
  </w:style>
  <w:style w:type="character" w:customStyle="1" w:styleId="TopptekstTegn">
    <w:name w:val="Topptekst Tegn"/>
    <w:basedOn w:val="Standardskriftforavsnitt"/>
    <w:link w:val="Topptekst"/>
    <w:rsid w:val="00801AE4"/>
  </w:style>
  <w:style w:type="paragraph" w:styleId="Bunntekst">
    <w:name w:val="footer"/>
    <w:basedOn w:val="Normal"/>
    <w:link w:val="BunntekstTegn"/>
    <w:rsid w:val="00801AE4"/>
    <w:pPr>
      <w:tabs>
        <w:tab w:val="center" w:pos="4536"/>
        <w:tab w:val="right" w:pos="9072"/>
      </w:tabs>
    </w:pPr>
  </w:style>
  <w:style w:type="character" w:customStyle="1" w:styleId="BunntekstTegn">
    <w:name w:val="Bunntekst Tegn"/>
    <w:basedOn w:val="Standardskriftforavsnitt"/>
    <w:link w:val="Bunntekst"/>
    <w:rsid w:val="00801AE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johnerikloland/Downloads/NTO%20sjekklis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mmentar xmlns="a81bc5aa-b99b-4804-89d6-667addfca297" xsi:nil="true"/>
    <Redesignes xmlns="a81bc5aa-b99b-4804-89d6-667addfca297">true</Redesignes>
    <lcf76f155ced4ddcb4097134ff3c332f xmlns="a81bc5aa-b99b-4804-89d6-667addfca297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19F0A4501E3F4BB35B2830D4A4F7A0" ma:contentTypeVersion="14" ma:contentTypeDescription="Opret et nyt dokument." ma:contentTypeScope="" ma:versionID="6caa53724252f2f6c1f9df35c4533ba9">
  <xsd:schema xmlns:xsd="http://www.w3.org/2001/XMLSchema" xmlns:xs="http://www.w3.org/2001/XMLSchema" xmlns:p="http://schemas.microsoft.com/office/2006/metadata/properties" xmlns:ns2="a81bc5aa-b99b-4804-89d6-667addfca297" targetNamespace="http://schemas.microsoft.com/office/2006/metadata/properties" ma:root="true" ma:fieldsID="4a17631b4fd86fd0185e302289fd6459" ns2:_="">
    <xsd:import namespace="a81bc5aa-b99b-4804-89d6-667addfca29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  <xsd:element ref="ns2:MediaLengthInSeconds" minOccurs="0"/>
                <xsd:element ref="ns2:Redesignes" minOccurs="0"/>
                <xsd:element ref="ns2:Kommenta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1bc5aa-b99b-4804-89d6-667addfca29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ledmærker" ma:readOnly="false" ma:fieldId="{5cf76f15-5ced-4ddc-b409-7134ff3c332f}" ma:taxonomyMulti="true" ma:sspId="b0938c64-0152-4668-83d8-f290063ec3a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Redesignes" ma:index="20" nillable="true" ma:displayName="Redesignes" ma:default="1" ma:format="Dropdown" ma:internalName="Redesignes">
      <xsd:simpleType>
        <xsd:restriction base="dms:Boolean"/>
      </xsd:simpleType>
    </xsd:element>
    <xsd:element name="Kommentar" ma:index="21" nillable="true" ma:displayName="Kommentar" ma:format="Dropdown" ma:internalName="Kommentar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dhol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C3054C5-E8BC-4F6B-BA23-BDD4EC69707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7AD7FDE-A144-4F6D-BACF-1E108EC3DA69}">
  <ds:schemaRefs>
    <ds:schemaRef ds:uri="http://schemas.microsoft.com/office/2006/metadata/properties"/>
    <ds:schemaRef ds:uri="http://schemas.microsoft.com/office/infopath/2007/PartnerControls"/>
    <ds:schemaRef ds:uri="a81bc5aa-b99b-4804-89d6-667addfca297"/>
  </ds:schemaRefs>
</ds:datastoreItem>
</file>

<file path=customXml/itemProps3.xml><?xml version="1.0" encoding="utf-8"?>
<ds:datastoreItem xmlns:ds="http://schemas.openxmlformats.org/officeDocument/2006/customXml" ds:itemID="{2753785A-BEF7-49B3-A7C4-2869C8C31AA5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F641ECD-2D72-4ABD-B48C-65E24EE9A9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81bc5aa-b99b-4804-89d6-667addfca29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NTO sjekkliste.dotx</Template>
  <TotalTime>1</TotalTime>
  <Pages>1</Pages>
  <Words>131</Words>
  <Characters>893</Characters>
  <Application>Microsoft Office Word</Application>
  <DocSecurity>0</DocSecurity>
  <Lines>89</Lines>
  <Paragraphs>23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Tittel</vt:lpstr>
      </vt:variant>
      <vt:variant>
        <vt:i4>1</vt:i4>
      </vt:variant>
    </vt:vector>
  </HeadingPairs>
  <TitlesOfParts>
    <vt:vector size="2" baseType="lpstr">
      <vt:lpstr>SJEKKLISTE FOR NTO SØKNAD</vt:lpstr>
      <vt:lpstr>SJEKKLISTE FOR NTO SØKNAD</vt:lpstr>
    </vt:vector>
  </TitlesOfParts>
  <Company> 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SJEKKLISTE FOR NTO SØKNAD</dc:title>
  <dc:subject/>
  <dc:creator>John Erik Loland</dc:creator>
  <cp:keywords/>
  <cp:lastModifiedBy>John Erik Loland</cp:lastModifiedBy>
  <cp:revision>1</cp:revision>
  <cp:lastPrinted>1999-12-07T08:51:00Z</cp:lastPrinted>
  <dcterms:created xsi:type="dcterms:W3CDTF">2026-09-25T11:50:00Z</dcterms:created>
  <dcterms:modified xsi:type="dcterms:W3CDTF">2026-09-25T11:51:00Z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scription">
    <vt:lpwstr>Sjekkliste NTO</vt:lpwstr>
  </property>
  <property fmtid="{D5CDD505-2E9C-101B-9397-08002B2CF9AE}" pid="3" name="MailTemplate">
    <vt:lpwstr>
    </vt:lpwstr>
  </property>
  <property fmtid="{D5CDD505-2E9C-101B-9397-08002B2CF9AE}" pid="4" name="MailSubject">
    <vt:lpwstr>
    </vt:lpwstr>
  </property>
  <property fmtid="{D5CDD505-2E9C-101B-9397-08002B2CF9AE}" pid="5" name="MailText">
    <vt:lpwstr>
    </vt:lpwstr>
  </property>
  <property fmtid="{D5CDD505-2E9C-101B-9397-08002B2CF9AE}" pid="6" name="HelpDisplay">
    <vt:lpwstr>
    </vt:lpwstr>
  </property>
  <property fmtid="{D5CDD505-2E9C-101B-9397-08002B2CF9AE}" pid="7" name="HelpURL">
    <vt:lpwstr>
    </vt:lpwstr>
  </property>
  <property fmtid="{D5CDD505-2E9C-101B-9397-08002B2CF9AE}" pid="8" name="DocumentType">
    <vt:lpwstr>7.1</vt:lpwstr>
  </property>
  <property fmtid="{D5CDD505-2E9C-101B-9397-08002B2CF9AE}" pid="9" name="VersionNr">
    <vt:i4>0</vt:i4>
  </property>
  <property fmtid="{D5CDD505-2E9C-101B-9397-08002B2CF9AE}" pid="10" name="RevisionNr">
    <vt:i4>0</vt:i4>
  </property>
  <property fmtid="{D5CDD505-2E9C-101B-9397-08002B2CF9AE}" pid="11" name="NumberOfAttachments">
    <vt:i4>0</vt:i4>
  </property>
  <property fmtid="{D5CDD505-2E9C-101B-9397-08002B2CF9AE}" pid="12" name="AvailableToCreatorOnly">
    <vt:bool>false</vt:bool>
  </property>
  <property fmtid="{D5CDD505-2E9C-101B-9397-08002B2CF9AE}" pid="13" name="IncludeGeneralConditions">
    <vt:bool>false</vt:bool>
  </property>
  <property fmtid="{D5CDD505-2E9C-101B-9397-08002B2CF9AE}" pid="14" name="AllowDeselectGeneralConditions">
    <vt:bool>false</vt:bool>
  </property>
  <property fmtid="{D5CDD505-2E9C-101B-9397-08002B2CF9AE}" pid="15" name="SpecialConditionsToInclude">
    <vt:lpwstr>
    </vt:lpwstr>
  </property>
  <property fmtid="{D5CDD505-2E9C-101B-9397-08002B2CF9AE}" pid="16" name="TemplateName">
    <vt:lpwstr>NTO sjekkliste_no.dotx</vt:lpwstr>
  </property>
  <property fmtid="{D5CDD505-2E9C-101B-9397-08002B2CF9AE}" pid="17" name="LegacyTemplateId">
    <vt:lpwstr>
    </vt:lpwstr>
  </property>
  <property fmtid="{D5CDD505-2E9C-101B-9397-08002B2CF9AE}" pid="18" name="DefaultSavename">
    <vt:lpwstr>
    </vt:lpwstr>
  </property>
  <property fmtid="{D5CDD505-2E9C-101B-9397-08002B2CF9AE}" pid="19" name="D4FlowUrl">
    <vt:lpwstr>
    </vt:lpwstr>
  </property>
  <property fmtid="{D5CDD505-2E9C-101B-9397-08002B2CF9AE}" pid="20" name="ContentTypeId">
    <vt:lpwstr>0x010100EC19F0A4501E3F4BB35B2830D4A4F7A0</vt:lpwstr>
  </property>
</Properties>
</file>